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EBD5B" w14:textId="5BB67548" w:rsidR="00427B49" w:rsidRPr="006F49FA" w:rsidRDefault="008C71C1" w:rsidP="00377DC7">
      <w:pPr>
        <w:jc w:val="right"/>
        <w:rPr>
          <w:b/>
          <w:lang w:val="es-ES"/>
        </w:rPr>
      </w:pPr>
      <w:r>
        <w:rPr>
          <w:b/>
          <w:noProof/>
          <w:color w:val="auto"/>
          <w:sz w:val="28"/>
          <w:szCs w:val="28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0373DC6" wp14:editId="2C1E2B28">
            <wp:simplePos x="0" y="0"/>
            <wp:positionH relativeFrom="column">
              <wp:posOffset>9088755</wp:posOffset>
            </wp:positionH>
            <wp:positionV relativeFrom="paragraph">
              <wp:posOffset>-62865</wp:posOffset>
            </wp:positionV>
            <wp:extent cx="441325" cy="676275"/>
            <wp:effectExtent l="0" t="0" r="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auto"/>
          <w:sz w:val="28"/>
          <w:szCs w:val="28"/>
          <w:lang w:val="es-MX" w:eastAsia="es-MX"/>
        </w:rPr>
        <w:drawing>
          <wp:inline distT="0" distB="0" distL="0" distR="0" wp14:anchorId="743171D0" wp14:editId="130CEF10">
            <wp:extent cx="662074" cy="61200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4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80C"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784B7AF" wp14:editId="798775AF">
                <wp:simplePos x="0" y="0"/>
                <wp:positionH relativeFrom="page">
                  <wp:posOffset>284480</wp:posOffset>
                </wp:positionH>
                <wp:positionV relativeFrom="page">
                  <wp:posOffset>226060</wp:posOffset>
                </wp:positionV>
                <wp:extent cx="3200400" cy="343535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E8C92" w14:textId="77777777" w:rsidR="00804655" w:rsidRPr="004A4751" w:rsidRDefault="004A4751" w:rsidP="00804655">
                            <w:pPr>
                              <w:pStyle w:val="Sinespaciado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</w:pPr>
                            <w:r w:rsidRPr="004A4751">
                              <w:rPr>
                                <w:b/>
                                <w:i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SERVICIO DE TERAPIA DE AUDICIÓN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4B7A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.4pt;margin-top:17.8pt;width:252pt;height:27.0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" filled="f" fillcolor="#fffffe" stroked="f" strokecolor="#212120" insetpen="t">
                <v:textbox inset="2.88pt,2.88pt,2.88pt,2.88pt">
                  <w:txbxContent>
                    <w:p w14:paraId="3FFE8C92" w14:textId="77777777" w:rsidR="00804655" w:rsidRPr="004A4751" w:rsidRDefault="004A4751" w:rsidP="00804655">
                      <w:pPr>
                        <w:pStyle w:val="Sinespaciado"/>
                        <w:jc w:val="center"/>
                        <w:rPr>
                          <w:b/>
                          <w:i/>
                          <w:sz w:val="26"/>
                          <w:szCs w:val="26"/>
                          <w:u w:val="single"/>
                          <w:lang w:val="es-ES"/>
                        </w:rPr>
                      </w:pPr>
                      <w:r w:rsidRPr="004A4751">
                        <w:rPr>
                          <w:b/>
                          <w:i/>
                          <w:sz w:val="26"/>
                          <w:szCs w:val="26"/>
                          <w:u w:val="single"/>
                          <w:lang w:val="es-ES"/>
                        </w:rPr>
                        <w:t>SERVICIO DE TERAPIA DE AUDICIÓN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431AF6" w14:textId="77777777" w:rsidR="00F742FA" w:rsidRDefault="00A8580C" w:rsidP="00F742FA">
      <w:pPr>
        <w:widowControl w:val="0"/>
        <w:jc w:val="both"/>
        <w:rPr>
          <w:lang w:val="es-MX"/>
        </w:rPr>
      </w:pP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CBAB4DB" wp14:editId="01B92030">
                <wp:simplePos x="0" y="0"/>
                <wp:positionH relativeFrom="page">
                  <wp:posOffset>6696075</wp:posOffset>
                </wp:positionH>
                <wp:positionV relativeFrom="page">
                  <wp:posOffset>4270375</wp:posOffset>
                </wp:positionV>
                <wp:extent cx="3199130" cy="473710"/>
                <wp:effectExtent l="0" t="0" r="1270" b="2540"/>
                <wp:wrapNone/>
                <wp:docPr id="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2A2CB7" w14:textId="77777777" w:rsidR="00D67F38" w:rsidRPr="006F49FA" w:rsidRDefault="006F49FA" w:rsidP="006B2942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>CRITERIOS DE PERMANENCIA Y ALTA EN TERAPIA DE COMUNICACIÓN HUMANA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B4DB" id="Text Box 78" o:spid="_x0000_s1027" type="#_x0000_t202" style="position:absolute;left:0;text-align:left;margin-left:527.25pt;margin-top:336.25pt;width:251.9pt;height:37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3E2A2CB7" w14:textId="77777777" w:rsidR="00D67F38" w:rsidRPr="006F49FA" w:rsidRDefault="006F49FA" w:rsidP="006B2942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>CRITERIOS DE PERMANENCIA Y ALTA EN TERAPIA DE COMUNICACIÓN HUMANA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361470C2" wp14:editId="49369978">
                <wp:simplePos x="0" y="0"/>
                <wp:positionH relativeFrom="page">
                  <wp:posOffset>7204710</wp:posOffset>
                </wp:positionH>
                <wp:positionV relativeFrom="page">
                  <wp:posOffset>3347085</wp:posOffset>
                </wp:positionV>
                <wp:extent cx="2284095" cy="396875"/>
                <wp:effectExtent l="0" t="0" r="1905" b="3175"/>
                <wp:wrapNone/>
                <wp:docPr id="6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391DAF" w14:textId="77777777" w:rsidR="00427B49" w:rsidRPr="006F49FA" w:rsidRDefault="006F49FA" w:rsidP="00B47B64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F49F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DIVISIÓN</w:t>
                            </w:r>
                            <w:r w:rsidRPr="006F49F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DE TERAPIA DE COMUNICACIÓN HUMANA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70C2" id="_x0000_s1028" type="#_x0000_t202" style="position:absolute;left:0;text-align:left;margin-left:567.3pt;margin-top:263.55pt;width:179.85pt;height:31.2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" filled="f" fillcolor="#fffffe" stroked="f" strokecolor="#212120" insetpen="t">
                <v:textbox inset="2.88pt,2.88pt,2.88pt,2.88pt">
                  <w:txbxContent>
                    <w:p w14:paraId="35391DAF" w14:textId="77777777" w:rsidR="00427B49" w:rsidRPr="006F49FA" w:rsidRDefault="006F49FA" w:rsidP="00B47B64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6F49F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DIVISIÓN</w:t>
                      </w:r>
                      <w:r w:rsidRPr="006F49FA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DE TERAPIA DE COMUNICACIÓN HUMANA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EAA7D04" wp14:editId="7D8AD5EB">
                <wp:simplePos x="0" y="0"/>
                <wp:positionH relativeFrom="page">
                  <wp:posOffset>4142740</wp:posOffset>
                </wp:positionH>
                <wp:positionV relativeFrom="page">
                  <wp:posOffset>6044565</wp:posOffset>
                </wp:positionV>
                <wp:extent cx="685800" cy="342900"/>
                <wp:effectExtent l="0" t="0" r="0" b="0"/>
                <wp:wrapNone/>
                <wp:docPr id="5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EC0803" w14:textId="77777777" w:rsidR="00487607" w:rsidRPr="001A4350" w:rsidRDefault="00487607" w:rsidP="00487607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7D04" id="Text Box 80" o:spid="_x0000_s1029" type="#_x0000_t202" style="position:absolute;left:0;text-align:left;margin-left:326.2pt;margin-top:475.95pt;width:54pt;height:27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58EC0803" w14:textId="77777777" w:rsidR="00487607" w:rsidRPr="001A4350" w:rsidRDefault="00487607" w:rsidP="00487607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6A3D" w:rsidRPr="006F49FA">
        <w:rPr>
          <w:b/>
          <w:lang w:val="es-ES" w:eastAsia="es-ES" w:bidi="es-ES"/>
        </w:rPr>
        <w:t xml:space="preserve">     </w:t>
      </w:r>
    </w:p>
    <w:p w14:paraId="566E0D1B" w14:textId="77777777" w:rsidR="004A4751" w:rsidRDefault="00A8580C" w:rsidP="00F742FA">
      <w:pPr>
        <w:widowControl w:val="0"/>
        <w:jc w:val="both"/>
        <w:rPr>
          <w:lang w:val="es-MX"/>
        </w:rPr>
      </w:pP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3DA5E9" wp14:editId="2212BA22">
                <wp:simplePos x="0" y="0"/>
                <wp:positionH relativeFrom="column">
                  <wp:posOffset>3742055</wp:posOffset>
                </wp:positionH>
                <wp:positionV relativeFrom="paragraph">
                  <wp:posOffset>3175</wp:posOffset>
                </wp:positionV>
                <wp:extent cx="2277110" cy="5243830"/>
                <wp:effectExtent l="170180" t="165100" r="10160" b="10795"/>
                <wp:wrapNone/>
                <wp:docPr id="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524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FA5AF5" w14:textId="77777777" w:rsidR="000F60B7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DIRECTORIO</w:t>
                            </w:r>
                          </w:p>
                          <w:p w14:paraId="66805D84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65907C2C" w14:textId="77777777" w:rsidR="000F60B7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DR. JOSÉ CLEMENTE IBARRA PONCE DE LEÓN</w:t>
                            </w:r>
                          </w:p>
                          <w:p w14:paraId="72F8A169" w14:textId="77777777" w:rsidR="000F60B7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  <w:t>DIRECTOR GENERAL</w:t>
                            </w:r>
                          </w:p>
                          <w:p w14:paraId="47553BE5" w14:textId="77777777" w:rsidR="000F60B7" w:rsidRPr="004A4751" w:rsidRDefault="000F60B7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2BE798AF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DR. DANIEL DAVID CHÁVEZ ARIAS</w:t>
                            </w:r>
                          </w:p>
                          <w:p w14:paraId="6ED938E7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DIRECTOR MÉDICO</w:t>
                            </w:r>
                          </w:p>
                          <w:p w14:paraId="1E68F320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3B43DA2F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DRA. ELIZABETH CHAMLATI AGUIRRE</w:t>
                            </w:r>
                          </w:p>
                          <w:p w14:paraId="35160275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 xml:space="preserve">SUBDIRECTORA DE AUDIOLOGÍA, </w:t>
                            </w:r>
                            <w:r w:rsidR="00201800"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FONIATRÍA</w:t>
                            </w: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 xml:space="preserve"> Y PATOLOGÍA DEL LENGUAJE</w:t>
                            </w:r>
                          </w:p>
                          <w:p w14:paraId="286923FD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64966073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DRA. MARÍA ANGÉLICA VELASCO OROZCO</w:t>
                            </w:r>
                          </w:p>
                          <w:p w14:paraId="77FEF6D0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JEFA DE DIVISIÓN DE TERAPIA DE COMUNICACIÓN HUMANA</w:t>
                            </w:r>
                          </w:p>
                          <w:p w14:paraId="0B4F7E01" w14:textId="77777777" w:rsidR="00EC3595" w:rsidRPr="004A4751" w:rsidRDefault="00EC3595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03A1AA55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JEFATURA DEL SERVICIO DE TERAPIA AUDICIÓN</w:t>
                            </w:r>
                          </w:p>
                          <w:p w14:paraId="6C103AAB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45A7B060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MTRA. ERIKA ROMERO GARIBAY</w:t>
                            </w:r>
                          </w:p>
                          <w:p w14:paraId="4D262F43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JEFA DE SERVICIO DE TERAPIA APRENDIZAJE</w:t>
                            </w:r>
                          </w:p>
                          <w:p w14:paraId="4CEFF5C1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2CB3D3D7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MTRA. LYA MARGARITA GARCÍA TORICE</w:t>
                            </w:r>
                            <w:r w:rsidR="00C60F31">
                              <w:rPr>
                                <w:sz w:val="17"/>
                                <w:szCs w:val="17"/>
                                <w:lang w:val="es-MX"/>
                              </w:rPr>
                              <w:t>S</w:t>
                            </w:r>
                          </w:p>
                          <w:p w14:paraId="09D2BA12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JEFE DEL SERVICIO DE TERAPIA DE LENGUAJE MATUTINO</w:t>
                            </w:r>
                          </w:p>
                          <w:p w14:paraId="74390BA5" w14:textId="77777777" w:rsidR="005E6412" w:rsidRPr="004A4751" w:rsidRDefault="005E6412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4B80A13E" w14:textId="77777777" w:rsidR="006B2942" w:rsidRPr="004A4751" w:rsidRDefault="004A4751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MTRA. GUILLERMINA RODRÍGUEZ ORTIZ</w:t>
                            </w:r>
                          </w:p>
                          <w:p w14:paraId="20B69B5F" w14:textId="77777777" w:rsidR="004A4751" w:rsidRPr="004A4751" w:rsidRDefault="004A4751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JEFA DE SERVICIO DE TERAPIA DE LENGUAJE VESPERTINO</w:t>
                            </w:r>
                          </w:p>
                          <w:p w14:paraId="187348CE" w14:textId="77777777" w:rsidR="004A4751" w:rsidRPr="004A4751" w:rsidRDefault="004A4751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</w:p>
                          <w:p w14:paraId="19BCD0A5" w14:textId="77777777" w:rsidR="004A4751" w:rsidRPr="004A4751" w:rsidRDefault="004A4751" w:rsidP="00EC3595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LIC. TCH MARÍA DEL CARMEN CORES MAZA</w:t>
                            </w:r>
                          </w:p>
                          <w:p w14:paraId="7B9CFA31" w14:textId="77777777" w:rsidR="000F60B7" w:rsidRPr="004A4751" w:rsidRDefault="004A4751" w:rsidP="004A4751">
                            <w:pPr>
                              <w:widowControl w:val="0"/>
                              <w:jc w:val="center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A4751">
                              <w:rPr>
                                <w:sz w:val="17"/>
                                <w:szCs w:val="17"/>
                                <w:lang w:val="es-MX"/>
                              </w:rPr>
                              <w:t>JEFA DEL SERVICIO DE TERAPIA DE VOZ, HABLA Y DEGLUCIÓN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DA5E9" id="Text Box 82" o:spid="_x0000_s1030" type="#_x0000_t202" style="position:absolute;left:0;text-align:left;margin-left:294.65pt;margin-top:.25pt;width:179.3pt;height:41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">
                <v:shadow opacity=".5" offset="-6pt,6pt"/>
                <o:extrusion v:ext="view" color="white" on="t" viewpoint="-34.72222mm" viewpointorigin="-.5" skewangle="-45" lightposition="-50000" lightposition2="50000"/>
                <v:textbox>
                  <w:txbxContent>
                    <w:p w14:paraId="73FA5AF5" w14:textId="77777777" w:rsidR="000F60B7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DIRECTORIO</w:t>
                      </w:r>
                    </w:p>
                    <w:p w14:paraId="66805D84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65907C2C" w14:textId="77777777" w:rsidR="000F60B7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DR. JOSÉ CLEMENTE IBARRA PONCE DE LEÓN</w:t>
                      </w:r>
                    </w:p>
                    <w:p w14:paraId="72F8A169" w14:textId="77777777" w:rsidR="000F60B7" w:rsidRPr="004A4751" w:rsidRDefault="00EC3595" w:rsidP="00EC3595">
                      <w:pPr>
                        <w:widowControl w:val="0"/>
                        <w:jc w:val="center"/>
                        <w:rPr>
                          <w:b/>
                          <w:bCs/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b/>
                          <w:bCs/>
                          <w:sz w:val="17"/>
                          <w:szCs w:val="17"/>
                          <w:lang w:val="es-MX"/>
                        </w:rPr>
                        <w:t>DIRECTOR GENERAL</w:t>
                      </w:r>
                    </w:p>
                    <w:p w14:paraId="47553BE5" w14:textId="77777777" w:rsidR="000F60B7" w:rsidRPr="004A4751" w:rsidRDefault="000F60B7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2BE798AF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DR. DANIEL DAVID CHÁVEZ ARIAS</w:t>
                      </w:r>
                    </w:p>
                    <w:p w14:paraId="6ED938E7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DIRECTOR MÉDICO</w:t>
                      </w:r>
                    </w:p>
                    <w:p w14:paraId="1E68F320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3B43DA2F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DRA. ELIZABETH CHAMLATI AGUIRRE</w:t>
                      </w:r>
                    </w:p>
                    <w:p w14:paraId="35160275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 xml:space="preserve">SUBDIRECTORA DE AUDIOLOGÍA, </w:t>
                      </w:r>
                      <w:r w:rsidR="00201800" w:rsidRPr="004A4751">
                        <w:rPr>
                          <w:sz w:val="17"/>
                          <w:szCs w:val="17"/>
                          <w:lang w:val="es-MX"/>
                        </w:rPr>
                        <w:t>FONIATRÍA</w:t>
                      </w: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 xml:space="preserve"> Y PATOLOGÍA DEL LENGUAJE</w:t>
                      </w:r>
                    </w:p>
                    <w:p w14:paraId="286923FD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64966073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DRA. MARÍA ANGÉLICA VELASCO OROZCO</w:t>
                      </w:r>
                    </w:p>
                    <w:p w14:paraId="77FEF6D0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JEFA DE DIVISIÓN DE TERAPIA DE COMUNICACIÓN HUMANA</w:t>
                      </w:r>
                    </w:p>
                    <w:p w14:paraId="0B4F7E01" w14:textId="77777777" w:rsidR="00EC3595" w:rsidRPr="004A4751" w:rsidRDefault="00EC3595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03A1AA55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JEFATURA DEL SERVICIO DE TERAPIA AUDICIÓN</w:t>
                      </w:r>
                    </w:p>
                    <w:p w14:paraId="6C103AAB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45A7B060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MTRA. ERIKA ROMERO GARIBAY</w:t>
                      </w:r>
                    </w:p>
                    <w:p w14:paraId="4D262F43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JEFA DE SERVICIO DE TERAPIA APRENDIZAJE</w:t>
                      </w:r>
                    </w:p>
                    <w:p w14:paraId="4CEFF5C1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2CB3D3D7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MTRA. LYA MARGARITA GARCÍA TORICE</w:t>
                      </w:r>
                      <w:r w:rsidR="00C60F31">
                        <w:rPr>
                          <w:sz w:val="17"/>
                          <w:szCs w:val="17"/>
                          <w:lang w:val="es-MX"/>
                        </w:rPr>
                        <w:t>S</w:t>
                      </w:r>
                    </w:p>
                    <w:p w14:paraId="09D2BA12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JEFE DEL SERVICIO DE TERAPIA DE LENGUAJE MATUTINO</w:t>
                      </w:r>
                    </w:p>
                    <w:p w14:paraId="74390BA5" w14:textId="77777777" w:rsidR="005E6412" w:rsidRPr="004A4751" w:rsidRDefault="005E6412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4B80A13E" w14:textId="77777777" w:rsidR="006B2942" w:rsidRPr="004A4751" w:rsidRDefault="004A4751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MTRA. GUILLERMINA RODRÍGUEZ ORTIZ</w:t>
                      </w:r>
                    </w:p>
                    <w:p w14:paraId="20B69B5F" w14:textId="77777777" w:rsidR="004A4751" w:rsidRPr="004A4751" w:rsidRDefault="004A4751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JEFA DE SERVICIO DE TERAPIA DE LENGUAJE VESPERTINO</w:t>
                      </w:r>
                    </w:p>
                    <w:p w14:paraId="187348CE" w14:textId="77777777" w:rsidR="004A4751" w:rsidRPr="004A4751" w:rsidRDefault="004A4751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</w:p>
                    <w:p w14:paraId="19BCD0A5" w14:textId="77777777" w:rsidR="004A4751" w:rsidRPr="004A4751" w:rsidRDefault="004A4751" w:rsidP="00EC3595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LIC. TCH MARÍA DEL CARMEN CORES MAZA</w:t>
                      </w:r>
                    </w:p>
                    <w:p w14:paraId="7B9CFA31" w14:textId="77777777" w:rsidR="000F60B7" w:rsidRPr="004A4751" w:rsidRDefault="004A4751" w:rsidP="004A4751">
                      <w:pPr>
                        <w:widowControl w:val="0"/>
                        <w:jc w:val="center"/>
                        <w:rPr>
                          <w:sz w:val="17"/>
                          <w:szCs w:val="17"/>
                          <w:lang w:val="es-MX"/>
                        </w:rPr>
                      </w:pPr>
                      <w:r w:rsidRPr="004A4751">
                        <w:rPr>
                          <w:sz w:val="17"/>
                          <w:szCs w:val="17"/>
                          <w:lang w:val="es-MX"/>
                        </w:rPr>
                        <w:t>JEFA DEL SERVICIO DE TERAPIA DE VOZ, HABLA Y DEGLUCIÓN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6F9B86C" w14:textId="77777777" w:rsidR="004A4751" w:rsidRDefault="004A4751" w:rsidP="00F742FA">
      <w:pPr>
        <w:widowControl w:val="0"/>
        <w:jc w:val="both"/>
        <w:rPr>
          <w:lang w:val="es-MX"/>
        </w:rPr>
      </w:pPr>
    </w:p>
    <w:p w14:paraId="4524EB7D" w14:textId="77777777" w:rsidR="00F742FA" w:rsidRPr="00633089" w:rsidRDefault="00A8580C" w:rsidP="00F742FA">
      <w:pPr>
        <w:widowControl w:val="0"/>
        <w:jc w:val="both"/>
        <w:rPr>
          <w:sz w:val="19"/>
          <w:szCs w:val="19"/>
          <w:lang w:val="es-MX"/>
        </w:rPr>
      </w:pPr>
      <w:r>
        <w:rPr>
          <w:noProof/>
          <w:sz w:val="19"/>
          <w:szCs w:val="19"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7B5FB3" wp14:editId="6F133C74">
                <wp:simplePos x="0" y="0"/>
                <wp:positionH relativeFrom="column">
                  <wp:posOffset>6565265</wp:posOffset>
                </wp:positionH>
                <wp:positionV relativeFrom="paragraph">
                  <wp:posOffset>41910</wp:posOffset>
                </wp:positionV>
                <wp:extent cx="3048000" cy="1152525"/>
                <wp:effectExtent l="12065" t="13335" r="6985" b="5715"/>
                <wp:wrapNone/>
                <wp:docPr id="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0BBA9" w14:textId="77777777" w:rsidR="00EA46DD" w:rsidRPr="00EA46DD" w:rsidRDefault="00EA46DD" w:rsidP="00EA46DD">
                            <w:pPr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EA46DD">
                              <w:rPr>
                                <w:color w:val="auto"/>
                                <w:sz w:val="36"/>
                                <w:szCs w:val="36"/>
                                <w:lang w:val="es-ES"/>
                              </w:rPr>
                              <w:t>INSTITUTO NACIONAL DE REHABILITACIÓN</w:t>
                            </w:r>
                          </w:p>
                          <w:p w14:paraId="3B9C2DD8" w14:textId="77777777" w:rsidR="00EA46DD" w:rsidRPr="00EA46DD" w:rsidRDefault="00EA46DD" w:rsidP="00EA46D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EA46DD">
                              <w:rPr>
                                <w:color w:val="auto"/>
                                <w:sz w:val="36"/>
                                <w:szCs w:val="36"/>
                                <w:lang w:val="es-ES"/>
                              </w:rPr>
                              <w:t xml:space="preserve">LUIS GUILLERMO IBARRA </w:t>
                            </w:r>
                            <w:proofErr w:type="spellStart"/>
                            <w:r w:rsidRPr="00EA46DD">
                              <w:rPr>
                                <w:color w:val="auto"/>
                                <w:sz w:val="36"/>
                                <w:szCs w:val="36"/>
                                <w:lang w:val="es-ES"/>
                              </w:rPr>
                              <w:t>IBARRA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B5FB3" id="Text Box 105" o:spid="_x0000_s1031" type="#_x0000_t202" style="position:absolute;left:0;text-align:left;margin-left:516.95pt;margin-top:3.3pt;width:240pt;height:90.7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" strokecolor="white">
                <v:textbox style="mso-fit-shape-to-text:t">
                  <w:txbxContent>
                    <w:p w14:paraId="6F30BBA9" w14:textId="77777777" w:rsidR="00EA46DD" w:rsidRPr="00EA46DD" w:rsidRDefault="00EA46DD" w:rsidP="00EA46DD">
                      <w:pPr>
                        <w:jc w:val="center"/>
                        <w:rPr>
                          <w:color w:val="auto"/>
                          <w:sz w:val="36"/>
                          <w:szCs w:val="36"/>
                          <w:lang w:val="es-ES"/>
                        </w:rPr>
                      </w:pPr>
                      <w:r w:rsidRPr="00EA46DD">
                        <w:rPr>
                          <w:color w:val="auto"/>
                          <w:sz w:val="36"/>
                          <w:szCs w:val="36"/>
                          <w:lang w:val="es-ES"/>
                        </w:rPr>
                        <w:t>INSTITUTO NACIONAL DE REHABILITACIÓN</w:t>
                      </w:r>
                    </w:p>
                    <w:p w14:paraId="3B9C2DD8" w14:textId="77777777" w:rsidR="00EA46DD" w:rsidRPr="00EA46DD" w:rsidRDefault="00EA46DD" w:rsidP="00EA46DD">
                      <w:pPr>
                        <w:jc w:val="center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EA46DD">
                        <w:rPr>
                          <w:color w:val="auto"/>
                          <w:sz w:val="36"/>
                          <w:szCs w:val="36"/>
                          <w:lang w:val="es-ES"/>
                        </w:rPr>
                        <w:t xml:space="preserve">LUIS GUILLERMO IBARRA </w:t>
                      </w:r>
                      <w:proofErr w:type="spellStart"/>
                      <w:r w:rsidRPr="00EA46DD">
                        <w:rPr>
                          <w:color w:val="auto"/>
                          <w:sz w:val="36"/>
                          <w:szCs w:val="36"/>
                          <w:lang w:val="es-ES"/>
                        </w:rPr>
                        <w:t>IBARRA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4DFD" w:rsidRPr="00633089">
        <w:rPr>
          <w:b/>
          <w:sz w:val="19"/>
          <w:szCs w:val="19"/>
          <w:lang w:val="es-MX"/>
        </w:rPr>
        <w:t xml:space="preserve">Hipoacusia </w:t>
      </w:r>
      <w:r w:rsidR="00714DFD" w:rsidRPr="00633089">
        <w:rPr>
          <w:sz w:val="19"/>
          <w:szCs w:val="19"/>
          <w:lang w:val="es-MX"/>
        </w:rPr>
        <w:t>es la disminución de la audición. Se puede presentar</w:t>
      </w:r>
    </w:p>
    <w:p w14:paraId="346AF599" w14:textId="77777777" w:rsidR="00714DFD" w:rsidRPr="00633089" w:rsidRDefault="00714DFD" w:rsidP="00F742FA">
      <w:pPr>
        <w:widowControl w:val="0"/>
        <w:jc w:val="both"/>
        <w:rPr>
          <w:sz w:val="19"/>
          <w:szCs w:val="19"/>
          <w:lang w:val="es-MX"/>
        </w:rPr>
      </w:pPr>
      <w:r w:rsidRPr="00633089">
        <w:rPr>
          <w:sz w:val="19"/>
          <w:szCs w:val="19"/>
          <w:lang w:val="es-MX"/>
        </w:rPr>
        <w:t>En los niños y adultos. El éxito de la rehabilitación dependerá de:</w:t>
      </w:r>
    </w:p>
    <w:p w14:paraId="065CCA99" w14:textId="77777777" w:rsidR="00714DFD" w:rsidRPr="00633089" w:rsidRDefault="00714DFD" w:rsidP="00F742FA">
      <w:pPr>
        <w:widowControl w:val="0"/>
        <w:jc w:val="both"/>
        <w:rPr>
          <w:sz w:val="19"/>
          <w:szCs w:val="19"/>
          <w:lang w:val="es-MX"/>
        </w:rPr>
      </w:pPr>
    </w:p>
    <w:p w14:paraId="30D50528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>Diagnóstico e intervención temprana.</w:t>
      </w:r>
    </w:p>
    <w:p w14:paraId="7733A47F" w14:textId="77777777" w:rsidR="00714DFD" w:rsidRPr="00633089" w:rsidRDefault="00714DFD" w:rsidP="00633089">
      <w:pPr>
        <w:pStyle w:val="Sinespaciado"/>
        <w:ind w:firstLine="720"/>
        <w:rPr>
          <w:b/>
          <w:sz w:val="19"/>
          <w:szCs w:val="19"/>
          <w:lang w:val="es-ES" w:eastAsia="es-ES" w:bidi="es-ES"/>
        </w:rPr>
      </w:pPr>
    </w:p>
    <w:p w14:paraId="133A9B98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>Correcta adaptación y mantenimiento de los Auxiliares</w:t>
      </w:r>
    </w:p>
    <w:p w14:paraId="4A6FC8A5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>Auditivos.</w:t>
      </w:r>
    </w:p>
    <w:p w14:paraId="3D714526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</w:p>
    <w:p w14:paraId="3D76892A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>Adecuado método rehabilitatorio según las características</w:t>
      </w:r>
    </w:p>
    <w:p w14:paraId="0778D93E" w14:textId="77777777" w:rsidR="00714DFD" w:rsidRPr="00633089" w:rsidRDefault="00A8580C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50031398" wp14:editId="211385F6">
                <wp:simplePos x="0" y="0"/>
                <wp:positionH relativeFrom="page">
                  <wp:posOffset>6833235</wp:posOffset>
                </wp:positionH>
                <wp:positionV relativeFrom="page">
                  <wp:posOffset>2287905</wp:posOffset>
                </wp:positionV>
                <wp:extent cx="3001645" cy="706120"/>
                <wp:effectExtent l="0" t="0" r="8255" b="0"/>
                <wp:wrapNone/>
                <wp:docPr id="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ABF807" w14:textId="77777777" w:rsidR="006F49FA" w:rsidRDefault="006F49FA" w:rsidP="006F49FA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 xml:space="preserve">SUBDIRECCIÓN DE </w:t>
                            </w:r>
                          </w:p>
                          <w:p w14:paraId="6F571C5A" w14:textId="77777777" w:rsidR="006F49FA" w:rsidRDefault="006F49FA" w:rsidP="006F49FA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 xml:space="preserve">AUDIOLOGÍA, </w:t>
                            </w:r>
                            <w:r w:rsidR="00201800" w:rsidRPr="006F49FA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>FONIATRÍA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 xml:space="preserve"> Y </w:t>
                            </w:r>
                          </w:p>
                          <w:p w14:paraId="7BE7938A" w14:textId="77777777" w:rsidR="006F49FA" w:rsidRPr="006F49FA" w:rsidRDefault="006F49FA" w:rsidP="006F49FA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4"/>
                                <w:szCs w:val="24"/>
                                <w:lang w:val="es-MX"/>
                              </w:rPr>
                              <w:t>PATOLOGÍA DEL LENGUAJE</w:t>
                            </w:r>
                          </w:p>
                          <w:p w14:paraId="7E14163B" w14:textId="77777777" w:rsidR="006F49FA" w:rsidRPr="006F49FA" w:rsidRDefault="006F49FA" w:rsidP="006F49FA">
                            <w:pPr>
                              <w:rPr>
                                <w:szCs w:val="25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31398" id="Text Box 20" o:spid="_x0000_s1032" type="#_x0000_t202" style="position:absolute;margin-left:538.05pt;margin-top:180.15pt;width:236.35pt;height:55.6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" filled="f" fillcolor="#fffffe" stroked="f" strokecolor="#212120" insetpen="t">
                <v:textbox inset="2.88pt,2.88pt,2.88pt,2.88pt">
                  <w:txbxContent>
                    <w:p w14:paraId="5BABF807" w14:textId="77777777" w:rsidR="006F49FA" w:rsidRDefault="006F49FA" w:rsidP="006F49FA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 xml:space="preserve">SUBDIRECCIÓN DE </w:t>
                      </w:r>
                    </w:p>
                    <w:p w14:paraId="6F571C5A" w14:textId="77777777" w:rsidR="006F49FA" w:rsidRDefault="006F49FA" w:rsidP="006F49FA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 xml:space="preserve">AUDIOLOGÍA, </w:t>
                      </w:r>
                      <w:r w:rsidR="00201800" w:rsidRPr="006F49FA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>FONIATRÍA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 xml:space="preserve"> Y </w:t>
                      </w:r>
                    </w:p>
                    <w:p w14:paraId="7BE7938A" w14:textId="77777777" w:rsidR="006F49FA" w:rsidRPr="006F49FA" w:rsidRDefault="006F49FA" w:rsidP="006F49FA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4"/>
                          <w:szCs w:val="24"/>
                          <w:lang w:val="es-MX"/>
                        </w:rPr>
                        <w:t>PATOLOGÍA DEL LENGUAJE</w:t>
                      </w:r>
                    </w:p>
                    <w:p w14:paraId="7E14163B" w14:textId="77777777" w:rsidR="006F49FA" w:rsidRPr="006F49FA" w:rsidRDefault="006F49FA" w:rsidP="006F49FA">
                      <w:pPr>
                        <w:rPr>
                          <w:szCs w:val="25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4DFD" w:rsidRPr="00633089">
        <w:rPr>
          <w:b/>
          <w:sz w:val="19"/>
          <w:szCs w:val="19"/>
          <w:lang w:val="es-ES" w:eastAsia="es-ES" w:bidi="es-ES"/>
        </w:rPr>
        <w:tab/>
        <w:t>Del niño y de la hipoacusia</w:t>
      </w:r>
    </w:p>
    <w:p w14:paraId="4232CFDA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</w:p>
    <w:p w14:paraId="325CBE1B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 xml:space="preserve">Escolaridad adecuada a cada paciente </w:t>
      </w:r>
    </w:p>
    <w:p w14:paraId="2AF5D878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</w:r>
    </w:p>
    <w:p w14:paraId="347E3216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>Manejo de los límites conductuales</w:t>
      </w:r>
    </w:p>
    <w:p w14:paraId="68543C33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</w:p>
    <w:p w14:paraId="029651F0" w14:textId="77777777" w:rsidR="00714DFD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 xml:space="preserve">Impacto de las patologías agregadas a la hipoacusia </w:t>
      </w:r>
    </w:p>
    <w:p w14:paraId="5BD21CC2" w14:textId="77777777" w:rsidR="00F84DFA" w:rsidRPr="00633089" w:rsidRDefault="00714DFD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ab/>
        <w:t xml:space="preserve">(Ej. Parálisis </w:t>
      </w:r>
      <w:r w:rsidR="00F84DFA" w:rsidRPr="00633089">
        <w:rPr>
          <w:b/>
          <w:sz w:val="19"/>
          <w:szCs w:val="19"/>
          <w:lang w:val="es-ES" w:eastAsia="es-ES" w:bidi="es-ES"/>
        </w:rPr>
        <w:t xml:space="preserve">Cerebral, </w:t>
      </w:r>
      <w:r w:rsidR="00371B72" w:rsidRPr="00633089">
        <w:rPr>
          <w:b/>
          <w:sz w:val="19"/>
          <w:szCs w:val="19"/>
          <w:lang w:val="es-ES" w:eastAsia="es-ES" w:bidi="es-ES"/>
        </w:rPr>
        <w:t>etc.</w:t>
      </w:r>
      <w:r w:rsidR="00F84DFA" w:rsidRPr="00633089">
        <w:rPr>
          <w:b/>
          <w:sz w:val="19"/>
          <w:szCs w:val="19"/>
          <w:lang w:val="es-ES" w:eastAsia="es-ES" w:bidi="es-ES"/>
        </w:rPr>
        <w:t>)</w:t>
      </w:r>
    </w:p>
    <w:p w14:paraId="26A61DA4" w14:textId="77777777" w:rsidR="00F84DFA" w:rsidRPr="00633089" w:rsidRDefault="00F84DFA" w:rsidP="00714DFD">
      <w:pPr>
        <w:pStyle w:val="Sinespaciado"/>
        <w:rPr>
          <w:b/>
          <w:sz w:val="19"/>
          <w:szCs w:val="19"/>
          <w:lang w:val="es-ES" w:eastAsia="es-ES" w:bidi="es-ES"/>
        </w:rPr>
      </w:pPr>
    </w:p>
    <w:p w14:paraId="4DCBDAEB" w14:textId="77777777" w:rsidR="00F84DFA" w:rsidRPr="00633089" w:rsidRDefault="00F84DFA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>Tiempo de permanencia en terapia: 12 a 36 meses máximo para</w:t>
      </w:r>
    </w:p>
    <w:p w14:paraId="209A4802" w14:textId="77777777" w:rsidR="00F84DFA" w:rsidRPr="00633089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 xml:space="preserve">Pacientes pediátricos </w:t>
      </w:r>
      <w:r w:rsidRPr="00633089">
        <w:rPr>
          <w:sz w:val="19"/>
          <w:szCs w:val="19"/>
          <w:lang w:val="es-ES" w:eastAsia="es-ES" w:bidi="es-ES"/>
        </w:rPr>
        <w:t>dependerá de la severidad de la pérdida</w:t>
      </w:r>
    </w:p>
    <w:p w14:paraId="59C93803" w14:textId="77777777" w:rsidR="00F84DFA" w:rsidRPr="00633089" w:rsidRDefault="00F84DFA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sz w:val="19"/>
          <w:szCs w:val="19"/>
          <w:lang w:val="es-ES" w:eastAsia="es-ES" w:bidi="es-ES"/>
        </w:rPr>
        <w:t xml:space="preserve">Auditiva y de la integración del paciente a su vida escolar. </w:t>
      </w:r>
      <w:r w:rsidRPr="00633089">
        <w:rPr>
          <w:b/>
          <w:sz w:val="19"/>
          <w:szCs w:val="19"/>
          <w:lang w:val="es-ES" w:eastAsia="es-ES" w:bidi="es-ES"/>
        </w:rPr>
        <w:t xml:space="preserve">4 años </w:t>
      </w:r>
    </w:p>
    <w:p w14:paraId="1776A947" w14:textId="77777777" w:rsidR="00F84DFA" w:rsidRPr="00633089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  <w:r w:rsidRPr="00633089">
        <w:rPr>
          <w:sz w:val="19"/>
          <w:szCs w:val="19"/>
          <w:lang w:val="es-ES" w:eastAsia="es-ES" w:bidi="es-ES"/>
        </w:rPr>
        <w:t>Para pacientes con implante coclear operados en este Instituto.</w:t>
      </w:r>
    </w:p>
    <w:p w14:paraId="3E48C8A2" w14:textId="77777777" w:rsidR="00F84DFA" w:rsidRPr="00633089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</w:p>
    <w:p w14:paraId="0945BF67" w14:textId="77777777" w:rsidR="00F84DFA" w:rsidRPr="00633089" w:rsidRDefault="00F84DFA" w:rsidP="00714DFD">
      <w:pPr>
        <w:pStyle w:val="Sinespaciado"/>
        <w:rPr>
          <w:b/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>Tiempo de permanencia en terapia: 6 a 18 meses máximo, para</w:t>
      </w:r>
    </w:p>
    <w:p w14:paraId="53CC9002" w14:textId="77777777" w:rsidR="00F84DFA" w:rsidRPr="00633089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  <w:r w:rsidRPr="00633089">
        <w:rPr>
          <w:b/>
          <w:sz w:val="19"/>
          <w:szCs w:val="19"/>
          <w:lang w:val="es-ES" w:eastAsia="es-ES" w:bidi="es-ES"/>
        </w:rPr>
        <w:t xml:space="preserve">Pacientes adultos </w:t>
      </w:r>
      <w:r w:rsidRPr="00633089">
        <w:rPr>
          <w:sz w:val="19"/>
          <w:szCs w:val="19"/>
          <w:lang w:val="es-ES" w:eastAsia="es-ES" w:bidi="es-ES"/>
        </w:rPr>
        <w:t xml:space="preserve">dependerá de la severidad del problema, si es </w:t>
      </w:r>
    </w:p>
    <w:p w14:paraId="69BD8267" w14:textId="77777777" w:rsidR="00F84DFA" w:rsidRPr="00633089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  <w:r w:rsidRPr="00633089">
        <w:rPr>
          <w:sz w:val="19"/>
          <w:szCs w:val="19"/>
          <w:lang w:val="es-ES" w:eastAsia="es-ES" w:bidi="es-ES"/>
        </w:rPr>
        <w:t>Pre</w:t>
      </w:r>
      <w:r w:rsidR="006D547E" w:rsidRPr="00633089">
        <w:rPr>
          <w:sz w:val="19"/>
          <w:szCs w:val="19"/>
          <w:lang w:val="es-ES" w:eastAsia="es-ES" w:bidi="es-ES"/>
        </w:rPr>
        <w:t xml:space="preserve"> o P</w:t>
      </w:r>
      <w:r w:rsidRPr="00633089">
        <w:rPr>
          <w:sz w:val="19"/>
          <w:szCs w:val="19"/>
          <w:lang w:val="es-ES" w:eastAsia="es-ES" w:bidi="es-ES"/>
        </w:rPr>
        <w:t xml:space="preserve">ost lingüístico, presencia o ausencia de lenguaje y si logró </w:t>
      </w:r>
    </w:p>
    <w:p w14:paraId="264095EB" w14:textId="77777777" w:rsidR="006D547E" w:rsidRDefault="00F84DFA" w:rsidP="00714DFD">
      <w:pPr>
        <w:pStyle w:val="Sinespaciado"/>
        <w:rPr>
          <w:sz w:val="19"/>
          <w:szCs w:val="19"/>
          <w:lang w:val="es-ES" w:eastAsia="es-ES" w:bidi="es-ES"/>
        </w:rPr>
      </w:pPr>
      <w:r w:rsidRPr="00633089">
        <w:rPr>
          <w:sz w:val="19"/>
          <w:szCs w:val="19"/>
          <w:lang w:val="es-ES" w:eastAsia="es-ES" w:bidi="es-ES"/>
        </w:rPr>
        <w:t xml:space="preserve">Integración escolar o laboral. </w:t>
      </w:r>
    </w:p>
    <w:p w14:paraId="16C40C73" w14:textId="77777777" w:rsidR="00C60F31" w:rsidRPr="00633089" w:rsidRDefault="00C60F31" w:rsidP="00714DFD">
      <w:pPr>
        <w:pStyle w:val="Sinespaciado"/>
        <w:rPr>
          <w:sz w:val="19"/>
          <w:szCs w:val="19"/>
          <w:lang w:val="es-ES" w:eastAsia="es-ES" w:bidi="es-ES"/>
        </w:rPr>
      </w:pPr>
    </w:p>
    <w:p w14:paraId="7A1E5477" w14:textId="77777777" w:rsidR="006D547E" w:rsidRDefault="00A8580C" w:rsidP="00714DFD">
      <w:pPr>
        <w:pStyle w:val="Sinespaciado"/>
        <w:rPr>
          <w:lang w:val="es-ES" w:eastAsia="es-ES" w:bidi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992" behindDoc="1" locked="0" layoutInCell="1" allowOverlap="1" wp14:anchorId="0506FCBF" wp14:editId="781ADEB6">
            <wp:simplePos x="0" y="0"/>
            <wp:positionH relativeFrom="column">
              <wp:posOffset>302260</wp:posOffset>
            </wp:positionH>
            <wp:positionV relativeFrom="paragraph">
              <wp:posOffset>41910</wp:posOffset>
            </wp:positionV>
            <wp:extent cx="2290445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378" y="21442"/>
                <wp:lineTo x="21378" y="0"/>
                <wp:lineTo x="0" y="0"/>
              </wp:wrapPolygon>
            </wp:wrapTight>
            <wp:docPr id="1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B5E60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7B808088" w14:textId="77777777" w:rsidR="00371B72" w:rsidRDefault="00A8580C" w:rsidP="00714DFD">
      <w:pPr>
        <w:pStyle w:val="Sinespaciado"/>
        <w:rPr>
          <w:b/>
          <w:lang w:val="es-ES" w:eastAsia="es-ES" w:bidi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968" behindDoc="1" locked="0" layoutInCell="1" allowOverlap="1" wp14:anchorId="39DED637" wp14:editId="34CCDD9D">
            <wp:simplePos x="0" y="0"/>
            <wp:positionH relativeFrom="column">
              <wp:posOffset>6732905</wp:posOffset>
            </wp:positionH>
            <wp:positionV relativeFrom="paragraph">
              <wp:posOffset>43815</wp:posOffset>
            </wp:positionV>
            <wp:extent cx="2715895" cy="2033270"/>
            <wp:effectExtent l="0" t="0" r="8255" b="5080"/>
            <wp:wrapTight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ight>
            <wp:docPr id="106" name="Imagen 1" descr="l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a 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FE4C2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4187A9FD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0C911BA4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35DE160E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2400E8C3" w14:textId="77777777" w:rsidR="00371B72" w:rsidRDefault="00377DC7" w:rsidP="00714DFD">
      <w:pPr>
        <w:pStyle w:val="Sinespaciado"/>
        <w:rPr>
          <w:b/>
          <w:lang w:val="es-ES" w:eastAsia="es-ES" w:bidi="es-ES"/>
        </w:rPr>
      </w:pPr>
      <w:r>
        <w:rPr>
          <w:b/>
          <w:noProof/>
          <w:sz w:val="19"/>
          <w:szCs w:val="19"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25E9D83" wp14:editId="72CD7D62">
                <wp:simplePos x="0" y="0"/>
                <wp:positionH relativeFrom="page">
                  <wp:posOffset>3953510</wp:posOffset>
                </wp:positionH>
                <wp:positionV relativeFrom="page">
                  <wp:posOffset>6222365</wp:posOffset>
                </wp:positionV>
                <wp:extent cx="2212975" cy="916940"/>
                <wp:effectExtent l="0" t="0" r="15875" b="16510"/>
                <wp:wrapNone/>
                <wp:docPr id="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91694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D3A207" w14:textId="77777777" w:rsidR="00015875" w:rsidRPr="00B57B0B" w:rsidRDefault="004A4751" w:rsidP="00371B72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B57B0B">
                              <w:rPr>
                                <w:color w:val="auto"/>
                                <w:sz w:val="18"/>
                                <w:szCs w:val="18"/>
                                <w:lang w:val="es-ES"/>
                              </w:rPr>
                              <w:t>Av. México Xochimilco No. 289, Col. Arenal de Guadalupe, Alcaldía Tlalpan, C.P. 14389, Ciudad de México Teléfono 59 99 10 00 Ext. 18304, 18303 Agenda de Terapia 18376</w:t>
                            </w:r>
                          </w:p>
                          <w:p w14:paraId="30FBE27A" w14:textId="77777777" w:rsidR="00487607" w:rsidRPr="004A4751" w:rsidRDefault="00487607" w:rsidP="004A4751">
                            <w:pPr>
                              <w:jc w:val="center"/>
                              <w:rPr>
                                <w:color w:val="auto"/>
                                <w:sz w:val="26"/>
                                <w:szCs w:val="2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9D83" id="Text Box 79" o:spid="_x0000_s1033" type="#_x0000_t202" style="position:absolute;margin-left:311.3pt;margin-top:489.95pt;width:174.25pt;height:72.2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" filled="f" fillcolor="#fffffe" insetpen="t">
                <v:textbox inset="2.88pt,2.88pt,2.88pt,2.88pt">
                  <w:txbxContent>
                    <w:p w14:paraId="6BD3A207" w14:textId="77777777" w:rsidR="00015875" w:rsidRPr="00B57B0B" w:rsidRDefault="004A4751" w:rsidP="00371B72">
                      <w:pPr>
                        <w:pStyle w:val="msoaddress"/>
                        <w:widowControl w:val="0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B57B0B">
                        <w:rPr>
                          <w:color w:val="auto"/>
                          <w:sz w:val="18"/>
                          <w:szCs w:val="18"/>
                          <w:lang w:val="es-ES"/>
                        </w:rPr>
                        <w:t>Av. México Xochimilco No. 289, Col. Arenal de Guadalupe, Alcaldía Tlalpan, C.P. 14389, Ciudad de México Teléfono 59 99 10 00 Ext. 18304, 18303 Agenda de Terapia 18376</w:t>
                      </w:r>
                    </w:p>
                    <w:p w14:paraId="30FBE27A" w14:textId="77777777" w:rsidR="00487607" w:rsidRPr="004A4751" w:rsidRDefault="00487607" w:rsidP="004A4751">
                      <w:pPr>
                        <w:jc w:val="center"/>
                        <w:rPr>
                          <w:color w:val="auto"/>
                          <w:sz w:val="26"/>
                          <w:szCs w:val="26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EE33DE" w14:textId="77777777" w:rsidR="00371B72" w:rsidRDefault="00371B72" w:rsidP="00371B72">
      <w:pPr>
        <w:pStyle w:val="Sinespaciado"/>
        <w:tabs>
          <w:tab w:val="left" w:pos="3795"/>
        </w:tabs>
        <w:rPr>
          <w:b/>
          <w:lang w:val="es-ES" w:eastAsia="es-ES" w:bidi="es-ES"/>
        </w:rPr>
      </w:pPr>
      <w:r>
        <w:rPr>
          <w:b/>
          <w:lang w:val="es-ES" w:eastAsia="es-ES" w:bidi="es-ES"/>
        </w:rPr>
        <w:tab/>
      </w:r>
    </w:p>
    <w:p w14:paraId="3A4899E0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0E43F222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5FACA7F7" w14:textId="77777777" w:rsidR="00371B72" w:rsidRDefault="00371B72" w:rsidP="00714DFD">
      <w:pPr>
        <w:pStyle w:val="Sinespaciado"/>
        <w:rPr>
          <w:b/>
          <w:lang w:val="es-ES" w:eastAsia="es-ES" w:bidi="es-ES"/>
        </w:rPr>
      </w:pPr>
    </w:p>
    <w:p w14:paraId="7DB48F9C" w14:textId="77777777" w:rsidR="00371B72" w:rsidRPr="00B57B0B" w:rsidRDefault="00371B72" w:rsidP="00714DFD">
      <w:pPr>
        <w:pStyle w:val="Sinespaciado"/>
        <w:rPr>
          <w:b/>
          <w:sz w:val="18"/>
          <w:szCs w:val="18"/>
          <w:u w:val="single"/>
          <w:lang w:val="es-ES" w:eastAsia="es-ES" w:bidi="es-ES"/>
        </w:rPr>
      </w:pPr>
      <w:r w:rsidRPr="00B57B0B">
        <w:rPr>
          <w:b/>
          <w:sz w:val="18"/>
          <w:szCs w:val="18"/>
          <w:u w:val="single"/>
          <w:lang w:val="es-ES" w:eastAsia="es-ES" w:bidi="es-ES"/>
        </w:rPr>
        <w:t xml:space="preserve">¡RECUERDE: EL PROCESO REHABILITATORIO EN </w:t>
      </w:r>
    </w:p>
    <w:p w14:paraId="12F64E8F" w14:textId="77777777" w:rsidR="00371B72" w:rsidRPr="00B57B0B" w:rsidRDefault="00377DC7" w:rsidP="00714DFD">
      <w:pPr>
        <w:pStyle w:val="Sinespaciado"/>
        <w:rPr>
          <w:b/>
          <w:sz w:val="18"/>
          <w:szCs w:val="18"/>
          <w:u w:val="single"/>
          <w:lang w:val="es-ES" w:eastAsia="es-ES" w:bidi="es-ES"/>
        </w:rPr>
      </w:pPr>
      <w:r>
        <w:rPr>
          <w:b/>
          <w:noProof/>
          <w:lang w:val="es-MX" w:eastAsia="es-MX"/>
        </w:rPr>
        <w:lastRenderedPageBreak/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50500DCA" wp14:editId="2A2DDB85">
                <wp:simplePos x="0" y="0"/>
                <wp:positionH relativeFrom="page">
                  <wp:posOffset>228600</wp:posOffset>
                </wp:positionH>
                <wp:positionV relativeFrom="page">
                  <wp:posOffset>161925</wp:posOffset>
                </wp:positionV>
                <wp:extent cx="3059430" cy="1123950"/>
                <wp:effectExtent l="0" t="0" r="7620" b="0"/>
                <wp:wrapNone/>
                <wp:docPr id="5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D0E7D1" w14:textId="77777777" w:rsidR="00B05437" w:rsidRPr="00371B72" w:rsidRDefault="00B05437" w:rsidP="000F60B7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5B59ED8E" w14:textId="77777777" w:rsidR="00377DC7" w:rsidRDefault="00377DC7" w:rsidP="00F6735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23FB3602" w14:textId="77777777" w:rsidR="00427B49" w:rsidRPr="00371B72" w:rsidRDefault="00371B72" w:rsidP="00F6735C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71B72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8"/>
                                <w:szCs w:val="28"/>
                                <w:lang w:val="es-MX"/>
                              </w:rPr>
                              <w:t>CRITERIOS DE PERMANENCIA EN TERAPIA DE COMUNICACIÓN HUMANA</w:t>
                            </w:r>
                          </w:p>
                          <w:p w14:paraId="7753A0E6" w14:textId="77777777" w:rsidR="00F6735C" w:rsidRPr="00371B72" w:rsidRDefault="00F6735C" w:rsidP="000F60B7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0DCA" id="Text Box 36" o:spid="_x0000_s1034" type="#_x0000_t202" style="position:absolute;margin-left:18pt;margin-top:12.75pt;width:240.9pt;height:88.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" filled="f" fillcolor="#fffffe" stroked="f" strokecolor="#212120" insetpen="t">
                <v:textbox inset="2.88pt,2.88pt,2.88pt,2.88pt">
                  <w:txbxContent>
                    <w:p w14:paraId="1AD0E7D1" w14:textId="77777777" w:rsidR="00B05437" w:rsidRPr="00371B72" w:rsidRDefault="00B05437" w:rsidP="000F60B7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8"/>
                          <w:szCs w:val="28"/>
                          <w:lang w:val="es-MX"/>
                        </w:rPr>
                      </w:pPr>
                    </w:p>
                    <w:p w14:paraId="5B59ED8E" w14:textId="77777777" w:rsidR="00377DC7" w:rsidRDefault="00377DC7" w:rsidP="00F6735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8"/>
                          <w:szCs w:val="28"/>
                          <w:lang w:val="es-MX"/>
                        </w:rPr>
                      </w:pPr>
                    </w:p>
                    <w:p w14:paraId="23FB3602" w14:textId="77777777" w:rsidR="00427B49" w:rsidRPr="00371B72" w:rsidRDefault="00371B72" w:rsidP="00F6735C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8"/>
                          <w:szCs w:val="28"/>
                          <w:lang w:val="es-MX"/>
                        </w:rPr>
                      </w:pPr>
                      <w:r w:rsidRPr="00371B72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8"/>
                          <w:szCs w:val="28"/>
                          <w:lang w:val="es-MX"/>
                        </w:rPr>
                        <w:t>CRITERIOS DE PERMANENCIA EN TERAPIA DE COMUNICACIÓN HUMANA</w:t>
                      </w:r>
                    </w:p>
                    <w:p w14:paraId="7753A0E6" w14:textId="77777777" w:rsidR="00F6735C" w:rsidRPr="00371B72" w:rsidRDefault="00F6735C" w:rsidP="000F60B7">
                      <w:pPr>
                        <w:pStyle w:val="Sinespaciado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1B72" w:rsidRPr="00B57B0B">
        <w:rPr>
          <w:b/>
          <w:sz w:val="18"/>
          <w:szCs w:val="18"/>
          <w:u w:val="single"/>
          <w:lang w:val="es-ES" w:eastAsia="es-ES" w:bidi="es-ES"/>
        </w:rPr>
        <w:t>TODOS LOS PACIENTES DEPENDERÁ EN GRAN PARTE</w:t>
      </w:r>
    </w:p>
    <w:p w14:paraId="0E30733B" w14:textId="77777777" w:rsidR="00371B72" w:rsidRPr="00B57B0B" w:rsidRDefault="00371B72" w:rsidP="00714DFD">
      <w:pPr>
        <w:pStyle w:val="Sinespaciado"/>
        <w:rPr>
          <w:b/>
          <w:sz w:val="18"/>
          <w:szCs w:val="18"/>
          <w:u w:val="single"/>
          <w:lang w:val="es-ES" w:eastAsia="es-ES" w:bidi="es-ES"/>
        </w:rPr>
      </w:pPr>
      <w:r w:rsidRPr="00B57B0B">
        <w:rPr>
          <w:b/>
          <w:sz w:val="18"/>
          <w:szCs w:val="18"/>
          <w:u w:val="single"/>
          <w:lang w:val="es-ES" w:eastAsia="es-ES" w:bidi="es-ES"/>
        </w:rPr>
        <w:t>DEL APOYO Y TRABAJO QUE LA FAMILIA BRINDE</w:t>
      </w:r>
    </w:p>
    <w:p w14:paraId="73C16982" w14:textId="77777777" w:rsidR="00B57B0B" w:rsidRDefault="00371B72" w:rsidP="00714DFD">
      <w:pPr>
        <w:pStyle w:val="Sinespaciado"/>
        <w:rPr>
          <w:b/>
          <w:sz w:val="18"/>
          <w:szCs w:val="18"/>
          <w:u w:val="single"/>
          <w:lang w:val="es-ES" w:eastAsia="es-ES" w:bidi="es-ES"/>
        </w:rPr>
      </w:pPr>
      <w:proofErr w:type="gramStart"/>
      <w:r w:rsidRPr="00B57B0B">
        <w:rPr>
          <w:b/>
          <w:sz w:val="18"/>
          <w:szCs w:val="18"/>
          <w:u w:val="single"/>
          <w:lang w:val="es-ES" w:eastAsia="es-ES" w:bidi="es-ES"/>
        </w:rPr>
        <w:t>EN CASA!</w:t>
      </w:r>
      <w:proofErr w:type="gramEnd"/>
    </w:p>
    <w:p w14:paraId="5DF9A094" w14:textId="77777777" w:rsidR="00427B49" w:rsidRPr="00371B72" w:rsidRDefault="00A8580C" w:rsidP="00714DFD">
      <w:pPr>
        <w:pStyle w:val="Sinespaciado"/>
        <w:rPr>
          <w:b/>
          <w:lang w:val="es-ES" w:eastAsia="es-ES" w:bidi="es-ES"/>
        </w:rPr>
      </w:pP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C4B4EB0" wp14:editId="301699D1">
                <wp:simplePos x="0" y="0"/>
                <wp:positionH relativeFrom="page">
                  <wp:posOffset>6512560</wp:posOffset>
                </wp:positionH>
                <wp:positionV relativeFrom="page">
                  <wp:posOffset>5812155</wp:posOffset>
                </wp:positionV>
                <wp:extent cx="59690" cy="83185"/>
                <wp:effectExtent l="0" t="0" r="0" b="0"/>
                <wp:wrapNone/>
                <wp:docPr id="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B0BEA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4A04F9A8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3BEA8037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2E45A42F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40B86F9F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7E9F0AB6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366AF429" w14:textId="77777777" w:rsidR="00541AC8" w:rsidRDefault="00541AC8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40258F1A" w14:textId="77777777" w:rsidR="00541AC8" w:rsidRDefault="00541AC8" w:rsidP="00541AC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7BEFB9D9" w14:textId="77777777" w:rsidR="00427B49" w:rsidRPr="00EC491D" w:rsidRDefault="00427B49" w:rsidP="00EC491D">
                            <w:pPr>
                              <w:rPr>
                                <w:szCs w:val="15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B4EB0" id="Text Box 40" o:spid="_x0000_s1035" type="#_x0000_t202" style="position:absolute;margin-left:512.8pt;margin-top:457.65pt;width:4.7pt;height:6.5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" filled="f" fillcolor="#fffffe" stroked="f" strokecolor="#212120" insetpen="t">
                <v:textbox inset="2.88pt,2.88pt,2.88pt,2.88pt">
                  <w:txbxContent>
                    <w:p w14:paraId="50FB0BEA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4A04F9A8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3BEA8037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2E45A42F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40B86F9F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7E9F0AB6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366AF429" w14:textId="77777777" w:rsidR="00541AC8" w:rsidRDefault="00541AC8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40258F1A" w14:textId="77777777" w:rsidR="00541AC8" w:rsidRDefault="00541AC8" w:rsidP="00541AC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7BEFB9D9" w14:textId="77777777" w:rsidR="00427B49" w:rsidRPr="00EC491D" w:rsidRDefault="00427B49" w:rsidP="00EC491D">
                      <w:pPr>
                        <w:rPr>
                          <w:szCs w:val="15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E17C5A2" wp14:editId="2105C879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0" t="0" r="25400" b="0"/>
                <wp:wrapNone/>
                <wp:docPr id="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AB59" id="Freeform 23" o:spid="_x0000_s1026" style="position:absolute;margin-left:18pt;margin-top:461.25pt;width:517pt;height:36.6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0D18DB" w:rsidRPr="00371B72">
        <w:rPr>
          <w:b/>
          <w:lang w:val="es-ES" w:eastAsia="es-ES" w:bidi="es-ES"/>
        </w:rPr>
        <w:t xml:space="preserve"> </w:t>
      </w:r>
    </w:p>
    <w:p w14:paraId="4C922D73" w14:textId="77777777" w:rsidR="005A5F70" w:rsidRDefault="00A8580C">
      <w:pPr>
        <w:rPr>
          <w:b/>
          <w:lang w:val="es-ES"/>
        </w:rPr>
      </w:pP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75E87DBB" wp14:editId="732C5C7A">
                <wp:simplePos x="0" y="0"/>
                <wp:positionH relativeFrom="page">
                  <wp:posOffset>7595235</wp:posOffset>
                </wp:positionH>
                <wp:positionV relativeFrom="page">
                  <wp:posOffset>488950</wp:posOffset>
                </wp:positionV>
                <wp:extent cx="2171700" cy="3772535"/>
                <wp:effectExtent l="0" t="0" r="0" b="0"/>
                <wp:wrapNone/>
                <wp:docPr id="2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77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E6343A" w14:textId="77777777" w:rsidR="00427B49" w:rsidRPr="005875BB" w:rsidRDefault="005875BB" w:rsidP="005875B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w w:val="90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5875BB">
                              <w:rPr>
                                <w:rFonts w:ascii="Arial" w:hAnsi="Arial" w:cs="Arial"/>
                                <w:b/>
                                <w:w w:val="90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SERVICIO DE TERAPIA DE VOZ, HABLA Y DEGLUCIÓN</w:t>
                            </w:r>
                          </w:p>
                          <w:p w14:paraId="306E4361" w14:textId="77777777" w:rsidR="005875BB" w:rsidRPr="005875BB" w:rsidRDefault="005875BB" w:rsidP="00541AC8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w w:val="90"/>
                                <w:u w:val="single"/>
                                <w:lang w:val="es-MX"/>
                              </w:rPr>
                            </w:pPr>
                          </w:p>
                          <w:p w14:paraId="111B9D75" w14:textId="77777777" w:rsidR="00D50B0C" w:rsidRPr="00541AC8" w:rsidRDefault="00D50B0C" w:rsidP="00541AC8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</w:pPr>
                          </w:p>
                          <w:p w14:paraId="6B745456" w14:textId="77777777" w:rsidR="00427B49" w:rsidRDefault="005875BB" w:rsidP="00B613A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Las alteraciones de la voz, habla y deglución y afasia se pueden presentar en niños y adultos. Los principales diagnóstico por los que son referidos los pacientes son: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disartria, disfemia, laringectomizados, disfagia, diglosias, labio paladar hendido y afasia.</w:t>
                            </w:r>
                          </w:p>
                          <w:p w14:paraId="68D46857" w14:textId="77777777" w:rsidR="005875BB" w:rsidRDefault="005875BB" w:rsidP="00B613A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7B3D09C" w14:textId="77777777" w:rsidR="005875BB" w:rsidRDefault="005875BB" w:rsidP="00B613A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Tiempo de permanencia en terapia: 12 a 24 meses máximo para pacientes pediátricos.</w:t>
                            </w:r>
                          </w:p>
                          <w:p w14:paraId="0856C5F2" w14:textId="77777777" w:rsidR="005875BB" w:rsidRDefault="005875BB" w:rsidP="00B613A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3F47D28" w14:textId="77777777" w:rsidR="005875BB" w:rsidRDefault="005875BB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Tiempo de permanencia en terapia: 6 a 12 meses máximo para pacientes adultos.</w:t>
                            </w:r>
                          </w:p>
                          <w:p w14:paraId="55720966" w14:textId="77777777" w:rsidR="00DE6E49" w:rsidRDefault="00DE6E49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2DF6BCB" w14:textId="77777777" w:rsidR="00DE6E49" w:rsidRPr="00DE6E49" w:rsidRDefault="00DE6E49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  <w:t xml:space="preserve">La recuperación, efectividad y permanencia dependerá de la severidad de la enfermedad, tiempo del padecimiento, inicio de terapia, escolaridad y edad del paciente, así como la dinámica familiar, constancia y asistencia al tratamiento.  </w:t>
                            </w:r>
                          </w:p>
                          <w:p w14:paraId="20370724" w14:textId="77777777" w:rsidR="005875BB" w:rsidRPr="005875BB" w:rsidRDefault="005875BB" w:rsidP="00B613A2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EF792F"/>
                                <w:spacing w:val="20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87DBB" id="Text Box 67" o:spid="_x0000_s1036" type="#_x0000_t202" style="position:absolute;margin-left:598.05pt;margin-top:38.5pt;width:171pt;height:297.0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0EE6343A" w14:textId="77777777" w:rsidR="00427B49" w:rsidRPr="005875BB" w:rsidRDefault="005875BB" w:rsidP="005875B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w w:val="90"/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5875BB">
                        <w:rPr>
                          <w:rFonts w:ascii="Arial" w:hAnsi="Arial" w:cs="Arial"/>
                          <w:b/>
                          <w:w w:val="90"/>
                          <w:sz w:val="26"/>
                          <w:szCs w:val="26"/>
                          <w:u w:val="single"/>
                          <w:lang w:val="es-MX"/>
                        </w:rPr>
                        <w:t>SERVICIO DE TERAPIA DE VOZ, HABLA Y DEGLUCIÓN</w:t>
                      </w:r>
                    </w:p>
                    <w:p w14:paraId="306E4361" w14:textId="77777777" w:rsidR="005875BB" w:rsidRPr="005875BB" w:rsidRDefault="005875BB" w:rsidP="00541AC8">
                      <w:pPr>
                        <w:pStyle w:val="Sinespaciado"/>
                        <w:rPr>
                          <w:rFonts w:ascii="Arial" w:hAnsi="Arial" w:cs="Arial"/>
                          <w:b/>
                          <w:w w:val="90"/>
                          <w:u w:val="single"/>
                          <w:lang w:val="es-MX"/>
                        </w:rPr>
                      </w:pPr>
                    </w:p>
                    <w:p w14:paraId="111B9D75" w14:textId="77777777" w:rsidR="00D50B0C" w:rsidRPr="00541AC8" w:rsidRDefault="00D50B0C" w:rsidP="00541AC8">
                      <w:pPr>
                        <w:pStyle w:val="Sinespaciado"/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</w:pPr>
                    </w:p>
                    <w:p w14:paraId="6B745456" w14:textId="77777777" w:rsidR="00427B49" w:rsidRDefault="005875BB" w:rsidP="00B613A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Las alteraciones de la voz, habla y deglución y afasia se pueden presentar en niños y adultos. Los principales diagnóstico por los que son referidos los pacientes son: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disartria, disfemia, laringectomizados, disfagia, diglosias, labio paladar hendido y afasia.</w:t>
                      </w:r>
                    </w:p>
                    <w:p w14:paraId="68D46857" w14:textId="77777777" w:rsidR="005875BB" w:rsidRDefault="005875BB" w:rsidP="00B613A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37B3D09C" w14:textId="77777777" w:rsidR="005875BB" w:rsidRDefault="005875BB" w:rsidP="00B613A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Tiempo de permanencia en terapia: 12 a 24 meses máximo para pacientes pediátricos.</w:t>
                      </w:r>
                    </w:p>
                    <w:p w14:paraId="0856C5F2" w14:textId="77777777" w:rsidR="005875BB" w:rsidRDefault="005875BB" w:rsidP="00B613A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03F47D28" w14:textId="77777777" w:rsidR="005875BB" w:rsidRDefault="005875BB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  <w:t>Tiempo de permanencia en terapia: 6 a 12 meses máximo para pacientes adultos.</w:t>
                      </w:r>
                    </w:p>
                    <w:p w14:paraId="55720966" w14:textId="77777777" w:rsidR="00DE6E49" w:rsidRDefault="00DE6E49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12DF6BCB" w14:textId="77777777" w:rsidR="00DE6E49" w:rsidRPr="00DE6E49" w:rsidRDefault="00DE6E49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  <w:t xml:space="preserve">La recuperación, efectividad y permanencia dependerá de la severidad de la enfermedad, tiempo del padecimiento, inicio de terapia, escolaridad y edad del paciente, así como la dinámica familiar, constancia y asistencia al tratamiento.  </w:t>
                      </w:r>
                    </w:p>
                    <w:p w14:paraId="20370724" w14:textId="77777777" w:rsidR="005875BB" w:rsidRPr="005875BB" w:rsidRDefault="005875BB" w:rsidP="00B613A2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EF792F"/>
                          <w:spacing w:val="20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07E4A3BE" wp14:editId="696A6765">
                <wp:simplePos x="0" y="0"/>
                <wp:positionH relativeFrom="page">
                  <wp:posOffset>3600450</wp:posOffset>
                </wp:positionH>
                <wp:positionV relativeFrom="page">
                  <wp:posOffset>5069840</wp:posOffset>
                </wp:positionV>
                <wp:extent cx="3074035" cy="2447925"/>
                <wp:effectExtent l="0" t="0" r="0" b="9525"/>
                <wp:wrapNone/>
                <wp:docPr id="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F4759E" w14:textId="77777777" w:rsidR="003D1D01" w:rsidRPr="005B24DF" w:rsidRDefault="005B24DF" w:rsidP="005875BB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  <w:t>SERVICIO DE TERAPIA DE APRENDIZAJE</w:t>
                            </w:r>
                          </w:p>
                          <w:p w14:paraId="2B5102D8" w14:textId="77777777" w:rsidR="00CE4B04" w:rsidRPr="005B24DF" w:rsidRDefault="00CE4B04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DE6E724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Las alteraciones del lenguaje Lecto-escrito se presentan en los niños en edad escolar, se conocen como Retardos Lectográficos.</w:t>
                            </w:r>
                          </w:p>
                          <w:p w14:paraId="7E3E45A3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6027E31" w14:textId="77777777" w:rsidR="005B24DF" w:rsidRPr="005B24DF" w:rsidRDefault="005B24DF" w:rsidP="005875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Retardos Lectográficos Gnósico Práxico y Anártrico.</w:t>
                            </w:r>
                          </w:p>
                          <w:p w14:paraId="18B000EF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3209037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Tiempo de permanencia en terapia: 12 meses máximo</w:t>
                            </w:r>
                          </w:p>
                          <w:p w14:paraId="03495B16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30380AF3" w14:textId="77777777" w:rsidR="005B24DF" w:rsidRPr="005B24DF" w:rsidRDefault="005B24DF" w:rsidP="005875B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Retardo Lectográficos Afásico:</w:t>
                            </w:r>
                          </w:p>
                          <w:p w14:paraId="7108C958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921273B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Tiempo de permanencia en terapia: 12 a 24 meses máximo</w:t>
                            </w:r>
                          </w:p>
                          <w:p w14:paraId="07EB02CA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DD6B8B4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 xml:space="preserve">Para los niños que acudieron previamente a terapia de lenguaje y evolucionan a un Retardo </w:t>
                            </w:r>
                            <w:r w:rsidR="007116E3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Lectográficos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7116E3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>el tiempo de permanencia en terapia será de 12 meses máximo.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p w14:paraId="1178A982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5D0BAB14" w14:textId="77777777" w:rsidR="005B24DF" w:rsidRPr="005B24DF" w:rsidRDefault="005B24DF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A3BE" id="Text Box 28" o:spid="_x0000_s1037" type="#_x0000_t202" style="position:absolute;margin-left:283.5pt;margin-top:399.2pt;width:242.05pt;height:192.7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" filled="f" fillcolor="#fffffe" stroked="f" strokecolor="#212120" insetpen="t">
                <v:textbox inset="2.88pt,2.88pt,2.88pt,2.88pt">
                  <w:txbxContent>
                    <w:p w14:paraId="46F4759E" w14:textId="77777777" w:rsidR="003D1D01" w:rsidRPr="005B24DF" w:rsidRDefault="005B24DF" w:rsidP="005875BB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u w:val="single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u w:val="single"/>
                          <w:lang w:val="es-MX"/>
                        </w:rPr>
                        <w:t>SERVICIO DE TERAPIA DE APRENDIZAJE</w:t>
                      </w:r>
                    </w:p>
                    <w:p w14:paraId="2B5102D8" w14:textId="77777777" w:rsidR="00CE4B04" w:rsidRPr="005B24DF" w:rsidRDefault="00CE4B04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5DE6E724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Las alteraciones del lenguaje Lecto-escrito se presentan en los niños en edad escolar, se conocen como Retardos Lectográficos.</w:t>
                      </w:r>
                    </w:p>
                    <w:p w14:paraId="7E3E45A3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36027E31" w14:textId="77777777" w:rsidR="005B24DF" w:rsidRPr="005B24DF" w:rsidRDefault="005B24DF" w:rsidP="005875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Retardos Lectográficos Gnósico Práxico y Anártrico.</w:t>
                      </w:r>
                    </w:p>
                    <w:p w14:paraId="18B000EF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33209037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Tiempo de permanencia en terapia: 12 meses máximo</w:t>
                      </w:r>
                    </w:p>
                    <w:p w14:paraId="03495B16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30380AF3" w14:textId="77777777" w:rsidR="005B24DF" w:rsidRPr="005B24DF" w:rsidRDefault="005B24DF" w:rsidP="005875B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Retardo Lectográficos Afásico:</w:t>
                      </w:r>
                    </w:p>
                    <w:p w14:paraId="7108C958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7921273B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Tiempo de permanencia en terapia: 12 a 24 meses máximo</w:t>
                      </w:r>
                    </w:p>
                    <w:p w14:paraId="07EB02CA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5DD6B8B4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 xml:space="preserve">Para los niños que acudieron previamente a terapia de lenguaje y evolucionan a un Retardo </w:t>
                      </w:r>
                      <w:r w:rsidR="007116E3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Lectográficos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7116E3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>el tiempo de permanencia en terapia será de 12 meses máximo.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p w14:paraId="1178A982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  <w:p w14:paraId="5D0BAB14" w14:textId="77777777" w:rsidR="005B24DF" w:rsidRPr="005B24DF" w:rsidRDefault="005B24DF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20D7073" wp14:editId="489FAEB0">
                <wp:simplePos x="0" y="0"/>
                <wp:positionH relativeFrom="page">
                  <wp:posOffset>3322955</wp:posOffset>
                </wp:positionH>
                <wp:positionV relativeFrom="page">
                  <wp:posOffset>447675</wp:posOffset>
                </wp:positionV>
                <wp:extent cx="3604895" cy="371475"/>
                <wp:effectExtent l="0" t="0" r="0" b="9525"/>
                <wp:wrapNone/>
                <wp:docPr id="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147718" w14:textId="77777777" w:rsidR="00427B49" w:rsidRPr="00401C79" w:rsidRDefault="00401C79" w:rsidP="002712C5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32"/>
                                <w:szCs w:val="32"/>
                                <w:u w:val="single"/>
                                <w:lang w:val="es-MX"/>
                              </w:rPr>
                            </w:pPr>
                            <w:r w:rsidRPr="00401C79"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32"/>
                                <w:szCs w:val="32"/>
                                <w:u w:val="single"/>
                                <w:lang w:val="es-MX"/>
                              </w:rPr>
                              <w:t>SERVICIOS DE TERAPIA DE LENGUAJE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7073" id="Text Box 38" o:spid="_x0000_s1038" type="#_x0000_t202" style="position:absolute;margin-left:261.65pt;margin-top:35.25pt;width:283.85pt;height:29.2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0D147718" w14:textId="77777777" w:rsidR="00427B49" w:rsidRPr="00401C79" w:rsidRDefault="00401C79" w:rsidP="002712C5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32"/>
                          <w:szCs w:val="32"/>
                          <w:u w:val="single"/>
                          <w:lang w:val="es-MX"/>
                        </w:rPr>
                      </w:pPr>
                      <w:r w:rsidRPr="00401C79">
                        <w:rPr>
                          <w:rFonts w:ascii="Arial" w:hAnsi="Arial" w:cs="Arial"/>
                          <w:color w:val="2E3640"/>
                          <w:w w:val="90"/>
                          <w:sz w:val="32"/>
                          <w:szCs w:val="32"/>
                          <w:u w:val="single"/>
                          <w:lang w:val="es-MX"/>
                        </w:rPr>
                        <w:t>SERVICIOS DE TERAPIA DE LENGUAJE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0FD77A5" wp14:editId="06E3C964">
                <wp:simplePos x="0" y="0"/>
                <wp:positionH relativeFrom="page">
                  <wp:posOffset>3551555</wp:posOffset>
                </wp:positionH>
                <wp:positionV relativeFrom="page">
                  <wp:posOffset>1022350</wp:posOffset>
                </wp:positionV>
                <wp:extent cx="3163570" cy="3952240"/>
                <wp:effectExtent l="0" t="0" r="0" b="0"/>
                <wp:wrapNone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395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BBCBC8" w14:textId="77777777" w:rsidR="002712C5" w:rsidRPr="005B24DF" w:rsidRDefault="00401C79" w:rsidP="005B24DF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Retardo de Lenguaje Simple</w:t>
                            </w:r>
                            <w:r w:rsid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>: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 xml:space="preserve"> se </w:t>
                            </w:r>
                            <w:r w:rsidR="005B24DF"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>manifiesta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 xml:space="preserve"> con alteraciones en la articulación del habla en edad preescolar.</w:t>
                            </w:r>
                          </w:p>
                          <w:p w14:paraId="56856D74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57C4E503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Tiempo de permanencia en terapia: 3 a 6 meses máximo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>, o bien programa en casa.</w:t>
                            </w:r>
                          </w:p>
                          <w:p w14:paraId="3792972E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0DBE998E" w14:textId="77777777" w:rsidR="00401C79" w:rsidRPr="005B24DF" w:rsidRDefault="00401C79" w:rsidP="005B24DF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Retardo del Lenguaje Anártrico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>: presenta problemas en la expresión, haciendo en ocasiones que su habla sea ininteligible, debido a errores articulatorios y morfosintácticos.</w:t>
                            </w:r>
                          </w:p>
                          <w:p w14:paraId="641587E5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290B3595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Tiempo de permanencia en terapia: 6 a 12 meses máximo.</w:t>
                            </w:r>
                          </w:p>
                          <w:p w14:paraId="2E13635B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38D765D0" w14:textId="77777777" w:rsidR="00401C79" w:rsidRPr="005B24DF" w:rsidRDefault="00401C79" w:rsidP="005B24DF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Retardo del Lenguaje Afásico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 xml:space="preserve"> son niños que presentan fallas en la compresión y expresión del lenguaje.</w:t>
                            </w:r>
                          </w:p>
                          <w:p w14:paraId="3A69A88A" w14:textId="77777777" w:rsidR="00401C79" w:rsidRPr="005B24DF" w:rsidRDefault="00401C79" w:rsidP="002712C5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</w:p>
                          <w:p w14:paraId="02739705" w14:textId="77777777" w:rsidR="00401C79" w:rsidRPr="005B24DF" w:rsidRDefault="00401C79" w:rsidP="00401C7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Tiempo de permanencia en terapia: 12 a 24 meses máximo.</w:t>
                            </w:r>
                          </w:p>
                          <w:p w14:paraId="277548F9" w14:textId="77777777" w:rsidR="00EC491D" w:rsidRPr="005B24DF" w:rsidRDefault="00EC491D" w:rsidP="00EC491D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14:paraId="597D4E1A" w14:textId="77777777" w:rsidR="00401C79" w:rsidRPr="005B24DF" w:rsidRDefault="00401C79" w:rsidP="005B24DF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Retardo del Lenguaje Mixto</w:t>
                            </w:r>
                            <w:r w:rsidRPr="005B24DF">
                              <w:rPr>
                                <w:rFonts w:ascii="Arial" w:hAnsi="Arial" w:cs="Arial"/>
                                <w:w w:val="90"/>
                                <w:lang w:val="es-MX"/>
                              </w:rPr>
                              <w:t>: (Afásico-Anártrico, Anártrico- afásico)</w:t>
                            </w:r>
                          </w:p>
                          <w:p w14:paraId="372A1D87" w14:textId="77777777" w:rsidR="00401C79" w:rsidRPr="005B24DF" w:rsidRDefault="00401C79" w:rsidP="00EC491D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  <w:p w14:paraId="65BB94F7" w14:textId="77777777" w:rsidR="005B24DF" w:rsidRPr="005B24DF" w:rsidRDefault="005B24DF" w:rsidP="005B24DF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</w:pPr>
                            <w:r w:rsidRPr="005B24DF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Tiempo de permanencia en terapia: 18 meses máximo.</w:t>
                            </w:r>
                          </w:p>
                          <w:p w14:paraId="684EA829" w14:textId="77777777" w:rsidR="005B24DF" w:rsidRPr="005B24DF" w:rsidRDefault="005B24DF" w:rsidP="005B24DF">
                            <w:pPr>
                              <w:pStyle w:val="Sinespaciado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D77A5" id="Text Box 39" o:spid="_x0000_s1039" type="#_x0000_t202" style="position:absolute;margin-left:279.65pt;margin-top:80.5pt;width:249.1pt;height:311.2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" filled="f" fillcolor="#fffffe" stroked="f" strokecolor="#212120" insetpen="t">
                <v:textbox inset="2.88pt,2.88pt,2.88pt,2.88pt">
                  <w:txbxContent>
                    <w:p w14:paraId="03BBCBC8" w14:textId="77777777" w:rsidR="002712C5" w:rsidRPr="005B24DF" w:rsidRDefault="00401C79" w:rsidP="005B24DF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Retardo de Lenguaje Simple</w:t>
                      </w:r>
                      <w:r w:rsid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>: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 xml:space="preserve"> se </w:t>
                      </w:r>
                      <w:r w:rsidR="005B24DF"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>manifiesta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 xml:space="preserve"> con alteraciones en la articulación del habla en edad preescolar.</w:t>
                      </w:r>
                    </w:p>
                    <w:p w14:paraId="56856D74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57C4E503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Tiempo de permanencia en terapia: 3 a 6 meses máximo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>, o bien programa en casa.</w:t>
                      </w:r>
                    </w:p>
                    <w:p w14:paraId="3792972E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0DBE998E" w14:textId="77777777" w:rsidR="00401C79" w:rsidRPr="005B24DF" w:rsidRDefault="00401C79" w:rsidP="005B24DF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Retardo del Lenguaje Anártrico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>: presenta problemas en la expresión, haciendo en ocasiones que su habla sea ininteligible, debido a errores articulatorios y morfosintácticos.</w:t>
                      </w:r>
                    </w:p>
                    <w:p w14:paraId="641587E5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290B3595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Tiempo de permanencia en terapia: 6 a 12 meses máximo.</w:t>
                      </w:r>
                    </w:p>
                    <w:p w14:paraId="2E13635B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38D765D0" w14:textId="77777777" w:rsidR="00401C79" w:rsidRPr="005B24DF" w:rsidRDefault="00401C79" w:rsidP="005B24DF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Retardo del Lenguaje Afásico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 xml:space="preserve"> son niños que presentan fallas en la compresión y expresión del lenguaje.</w:t>
                      </w:r>
                    </w:p>
                    <w:p w14:paraId="3A69A88A" w14:textId="77777777" w:rsidR="00401C79" w:rsidRPr="005B24DF" w:rsidRDefault="00401C79" w:rsidP="002712C5">
                      <w:pPr>
                        <w:pStyle w:val="Sinespaciado"/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</w:p>
                    <w:p w14:paraId="02739705" w14:textId="77777777" w:rsidR="00401C79" w:rsidRPr="005B24DF" w:rsidRDefault="00401C79" w:rsidP="00401C7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Tiempo de permanencia en terapia: 12 a 24 meses máximo.</w:t>
                      </w:r>
                    </w:p>
                    <w:p w14:paraId="277548F9" w14:textId="77777777" w:rsidR="00EC491D" w:rsidRPr="005B24DF" w:rsidRDefault="00EC491D" w:rsidP="00EC491D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14:paraId="597D4E1A" w14:textId="77777777" w:rsidR="00401C79" w:rsidRPr="005B24DF" w:rsidRDefault="00401C79" w:rsidP="005B24DF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Retardo del Lenguaje Mixto</w:t>
                      </w:r>
                      <w:r w:rsidRPr="005B24DF">
                        <w:rPr>
                          <w:rFonts w:ascii="Arial" w:hAnsi="Arial" w:cs="Arial"/>
                          <w:w w:val="90"/>
                          <w:lang w:val="es-MX"/>
                        </w:rPr>
                        <w:t>: (Afásico-Anártrico, Anártrico- afásico)</w:t>
                      </w:r>
                    </w:p>
                    <w:p w14:paraId="372A1D87" w14:textId="77777777" w:rsidR="00401C79" w:rsidRPr="005B24DF" w:rsidRDefault="00401C79" w:rsidP="00EC491D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  <w:p w14:paraId="65BB94F7" w14:textId="77777777" w:rsidR="005B24DF" w:rsidRPr="005B24DF" w:rsidRDefault="005B24DF" w:rsidP="005B24DF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</w:pPr>
                      <w:r w:rsidRPr="005B24DF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Tiempo de permanencia en terapia: 18 meses máximo.</w:t>
                      </w:r>
                    </w:p>
                    <w:p w14:paraId="684EA829" w14:textId="77777777" w:rsidR="005B24DF" w:rsidRPr="005B24DF" w:rsidRDefault="005B24DF" w:rsidP="005B24DF">
                      <w:pPr>
                        <w:pStyle w:val="Sinespaciado"/>
                        <w:rPr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6BB1A9A3" wp14:editId="19C5C7C8">
                <wp:simplePos x="0" y="0"/>
                <wp:positionH relativeFrom="page">
                  <wp:posOffset>136525</wp:posOffset>
                </wp:positionH>
                <wp:positionV relativeFrom="page">
                  <wp:posOffset>1287780</wp:posOffset>
                </wp:positionV>
                <wp:extent cx="3101975" cy="1210310"/>
                <wp:effectExtent l="0" t="0" r="3175" b="8890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C98E3" w14:textId="77777777" w:rsidR="000E13D4" w:rsidRPr="00237298" w:rsidRDefault="00371B72" w:rsidP="005875B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</w:pPr>
                            <w:r w:rsidRPr="00237298">
                              <w:rPr>
                                <w:rFonts w:ascii="Arial" w:hAnsi="Arial" w:cs="Arial"/>
                                <w:b/>
                                <w:w w:val="90"/>
                                <w:lang w:val="es-MX"/>
                              </w:rPr>
                              <w:t>Los pacientes que ingresas a terapia de Comunicación Humana deben presentar el informe médico de alguno de los servicios de consulta externa: Audiología, Foniatría y Patología de Lenguaje, donde se recomienda su ingreso a Terapia de acuerdo a las guías clínicas del área.</w:t>
                            </w:r>
                          </w:p>
                          <w:p w14:paraId="7382054B" w14:textId="77777777" w:rsidR="00371B72" w:rsidRPr="00237298" w:rsidRDefault="00371B72" w:rsidP="005875BB">
                            <w:pPr>
                              <w:pStyle w:val="Sinespaciado"/>
                              <w:jc w:val="both"/>
                              <w:rPr>
                                <w:b/>
                                <w:w w:val="9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A9A3" id="Text Box 35" o:spid="_x0000_s1040" type="#_x0000_t202" style="position:absolute;margin-left:10.75pt;margin-top:101.4pt;width:244.25pt;height:95.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" filled="f" fillcolor="#fffffe" stroked="f" strokecolor="#212120" insetpen="t">
                <v:textbox inset="2.88pt,2.88pt,2.88pt,2.88pt">
                  <w:txbxContent>
                    <w:p w14:paraId="16FC98E3" w14:textId="77777777" w:rsidR="000E13D4" w:rsidRPr="00237298" w:rsidRDefault="00371B72" w:rsidP="005875B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</w:pPr>
                      <w:r w:rsidRPr="00237298">
                        <w:rPr>
                          <w:rFonts w:ascii="Arial" w:hAnsi="Arial" w:cs="Arial"/>
                          <w:b/>
                          <w:w w:val="90"/>
                          <w:lang w:val="es-MX"/>
                        </w:rPr>
                        <w:t>Los pacientes que ingresas a terapia de Comunicación Humana deben presentar el informe médico de alguno de los servicios de consulta externa: Audiología, Foniatría y Patología de Lenguaje, donde se recomienda su ingreso a Terapia de acuerdo a las guías clínicas del área.</w:t>
                      </w:r>
                    </w:p>
                    <w:p w14:paraId="7382054B" w14:textId="77777777" w:rsidR="00371B72" w:rsidRPr="00237298" w:rsidRDefault="00371B72" w:rsidP="005875BB">
                      <w:pPr>
                        <w:pStyle w:val="Sinespaciado"/>
                        <w:jc w:val="both"/>
                        <w:rPr>
                          <w:b/>
                          <w:w w:val="90"/>
                          <w:lang w:val="es-MX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8DF6FB" wp14:editId="0848E549">
                <wp:simplePos x="0" y="0"/>
                <wp:positionH relativeFrom="column">
                  <wp:posOffset>-80010</wp:posOffset>
                </wp:positionH>
                <wp:positionV relativeFrom="paragraph">
                  <wp:posOffset>2125345</wp:posOffset>
                </wp:positionV>
                <wp:extent cx="3101975" cy="539115"/>
                <wp:effectExtent l="5715" t="10795" r="6985" b="12065"/>
                <wp:wrapNone/>
                <wp:docPr id="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C102" w14:textId="77777777" w:rsidR="00371B72" w:rsidRPr="00371B72" w:rsidRDefault="00371B72" w:rsidP="005875B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 xml:space="preserve">El tiempo de permanencia </w:t>
                            </w:r>
                            <w:r>
                              <w:rPr>
                                <w:color w:val="auto"/>
                                <w:lang w:val="es-ES"/>
                              </w:rPr>
                              <w:t xml:space="preserve">(es decir, </w:t>
                            </w: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>el tiempo que dura la terapia</w:t>
                            </w:r>
                            <w:r>
                              <w:rPr>
                                <w:color w:val="auto"/>
                                <w:lang w:val="es-ES"/>
                              </w:rPr>
                              <w:t>) dependerá de varios aspectos como son: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DF6FB" id="Text Box 98" o:spid="_x0000_s1041" type="#_x0000_t202" style="position:absolute;margin-left:-6.3pt;margin-top:167.35pt;width:244.25pt;height:42.4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" strokecolor="white">
                <v:textbox style="mso-fit-shape-to-text:t">
                  <w:txbxContent>
                    <w:p w14:paraId="7331C102" w14:textId="77777777" w:rsidR="00371B72" w:rsidRPr="00371B72" w:rsidRDefault="00371B72" w:rsidP="005875BB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b/>
                          <w:color w:val="auto"/>
                          <w:lang w:val="es-ES"/>
                        </w:rPr>
                        <w:t xml:space="preserve">El tiempo de permanencia </w:t>
                      </w:r>
                      <w:r>
                        <w:rPr>
                          <w:color w:val="auto"/>
                          <w:lang w:val="es-ES"/>
                        </w:rPr>
                        <w:t xml:space="preserve">(es decir, </w:t>
                      </w:r>
                      <w:r>
                        <w:rPr>
                          <w:b/>
                          <w:color w:val="auto"/>
                          <w:lang w:val="es-ES"/>
                        </w:rPr>
                        <w:t>el tiempo que dura la terapia</w:t>
                      </w:r>
                      <w:r>
                        <w:rPr>
                          <w:color w:val="auto"/>
                          <w:lang w:val="es-ES"/>
                        </w:rPr>
                        <w:t>) dependerá de varios aspectos como son: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90DCC9" wp14:editId="2372FEDC">
                <wp:simplePos x="0" y="0"/>
                <wp:positionH relativeFrom="column">
                  <wp:posOffset>-74295</wp:posOffset>
                </wp:positionH>
                <wp:positionV relativeFrom="paragraph">
                  <wp:posOffset>5834380</wp:posOffset>
                </wp:positionV>
                <wp:extent cx="3112770" cy="1305560"/>
                <wp:effectExtent l="11430" t="5080" r="9525" b="13335"/>
                <wp:wrapNone/>
                <wp:docPr id="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957A9" w14:textId="77777777" w:rsidR="00237298" w:rsidRPr="00237298" w:rsidRDefault="00237298" w:rsidP="002372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 xml:space="preserve">Problemas de audición </w:t>
                            </w:r>
                          </w:p>
                          <w:p w14:paraId="1CD49F66" w14:textId="77777777" w:rsidR="00237298" w:rsidRDefault="00237298" w:rsidP="00237298">
                            <w:p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</w:p>
                          <w:p w14:paraId="23F3DDF4" w14:textId="77777777" w:rsidR="00237298" w:rsidRDefault="00237298" w:rsidP="002372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>Problemas de lenguaje</w:t>
                            </w:r>
                          </w:p>
                          <w:p w14:paraId="5D96A192" w14:textId="77777777" w:rsidR="00237298" w:rsidRDefault="00237298" w:rsidP="00237298">
                            <w:p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</w:p>
                          <w:p w14:paraId="76C14643" w14:textId="77777777" w:rsidR="00237298" w:rsidRDefault="00237298" w:rsidP="002372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 xml:space="preserve">Problemas de aprendizaje </w:t>
                            </w:r>
                          </w:p>
                          <w:p w14:paraId="6FB16B94" w14:textId="77777777" w:rsidR="00237298" w:rsidRDefault="00237298" w:rsidP="00237298">
                            <w:p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</w:p>
                          <w:p w14:paraId="0478F4B2" w14:textId="77777777" w:rsidR="00237298" w:rsidRDefault="00237298" w:rsidP="00237298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auto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>Problemas de habla y deglución</w:t>
                            </w:r>
                          </w:p>
                          <w:p w14:paraId="2F5001BE" w14:textId="77777777" w:rsidR="00237298" w:rsidRDefault="00237298" w:rsidP="0023729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0DCC9" id="Text Box 102" o:spid="_x0000_s1042" type="#_x0000_t202" style="position:absolute;margin-left:-5.85pt;margin-top:459.4pt;width:245.1pt;height:102.8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" strokecolor="white">
                <v:textbox style="mso-fit-shape-to-text:t">
                  <w:txbxContent>
                    <w:p w14:paraId="12E957A9" w14:textId="77777777" w:rsidR="00237298" w:rsidRPr="00237298" w:rsidRDefault="00237298" w:rsidP="00237298">
                      <w:pPr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b/>
                          <w:color w:val="auto"/>
                          <w:lang w:val="es-ES"/>
                        </w:rPr>
                        <w:t xml:space="preserve">Problemas de audición </w:t>
                      </w:r>
                    </w:p>
                    <w:p w14:paraId="1CD49F66" w14:textId="77777777" w:rsidR="00237298" w:rsidRDefault="00237298" w:rsidP="00237298">
                      <w:pPr>
                        <w:rPr>
                          <w:b/>
                          <w:color w:val="auto"/>
                          <w:lang w:val="es-ES"/>
                        </w:rPr>
                      </w:pPr>
                    </w:p>
                    <w:p w14:paraId="23F3DDF4" w14:textId="77777777" w:rsidR="00237298" w:rsidRDefault="00237298" w:rsidP="00237298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color w:val="auto"/>
                          <w:lang w:val="es-ES"/>
                        </w:rPr>
                      </w:pPr>
                      <w:r>
                        <w:rPr>
                          <w:b/>
                          <w:color w:val="auto"/>
                          <w:lang w:val="es-ES"/>
                        </w:rPr>
                        <w:t>Problemas de lenguaje</w:t>
                      </w:r>
                    </w:p>
                    <w:p w14:paraId="5D96A192" w14:textId="77777777" w:rsidR="00237298" w:rsidRDefault="00237298" w:rsidP="00237298">
                      <w:pPr>
                        <w:rPr>
                          <w:b/>
                          <w:color w:val="auto"/>
                          <w:lang w:val="es-ES"/>
                        </w:rPr>
                      </w:pPr>
                    </w:p>
                    <w:p w14:paraId="76C14643" w14:textId="77777777" w:rsidR="00237298" w:rsidRDefault="00237298" w:rsidP="00237298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color w:val="auto"/>
                          <w:lang w:val="es-ES"/>
                        </w:rPr>
                      </w:pPr>
                      <w:r>
                        <w:rPr>
                          <w:b/>
                          <w:color w:val="auto"/>
                          <w:lang w:val="es-ES"/>
                        </w:rPr>
                        <w:t xml:space="preserve">Problemas de aprendizaje </w:t>
                      </w:r>
                    </w:p>
                    <w:p w14:paraId="6FB16B94" w14:textId="77777777" w:rsidR="00237298" w:rsidRDefault="00237298" w:rsidP="00237298">
                      <w:pPr>
                        <w:rPr>
                          <w:b/>
                          <w:color w:val="auto"/>
                          <w:lang w:val="es-ES"/>
                        </w:rPr>
                      </w:pPr>
                    </w:p>
                    <w:p w14:paraId="0478F4B2" w14:textId="77777777" w:rsidR="00237298" w:rsidRDefault="00237298" w:rsidP="00237298">
                      <w:pPr>
                        <w:numPr>
                          <w:ilvl w:val="0"/>
                          <w:numId w:val="5"/>
                        </w:numPr>
                        <w:rPr>
                          <w:b/>
                          <w:color w:val="auto"/>
                          <w:lang w:val="es-ES"/>
                        </w:rPr>
                      </w:pPr>
                      <w:r>
                        <w:rPr>
                          <w:b/>
                          <w:color w:val="auto"/>
                          <w:lang w:val="es-ES"/>
                        </w:rPr>
                        <w:t>Problemas de habla y deglución</w:t>
                      </w:r>
                    </w:p>
                    <w:p w14:paraId="2F5001BE" w14:textId="77777777" w:rsidR="00237298" w:rsidRDefault="00237298" w:rsidP="0023729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A810DF" wp14:editId="039BF16A">
                <wp:simplePos x="0" y="0"/>
                <wp:positionH relativeFrom="column">
                  <wp:posOffset>-79375</wp:posOffset>
                </wp:positionH>
                <wp:positionV relativeFrom="paragraph">
                  <wp:posOffset>5180965</wp:posOffset>
                </wp:positionV>
                <wp:extent cx="3112770" cy="539115"/>
                <wp:effectExtent l="6350" t="8890" r="5080" b="13970"/>
                <wp:wrapNone/>
                <wp:docPr id="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524A4" w14:textId="77777777" w:rsidR="00237298" w:rsidRDefault="00237298" w:rsidP="005875B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auto"/>
                                <w:lang w:val="es-ES"/>
                              </w:rPr>
                              <w:t>Los pacientes que se atienden en Terapia de Comunicación Humana son referidos con los diagnósticos que a continuación se mencionan: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A810DF" id="Text Box 101" o:spid="_x0000_s1043" type="#_x0000_t202" style="position:absolute;margin-left:-6.25pt;margin-top:407.95pt;width:245.1pt;height:42.4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" strokecolor="white">
                <v:textbox style="mso-fit-shape-to-text:t">
                  <w:txbxContent>
                    <w:p w14:paraId="10C524A4" w14:textId="77777777" w:rsidR="00237298" w:rsidRDefault="00237298" w:rsidP="005875BB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color w:val="auto"/>
                          <w:lang w:val="es-ES"/>
                        </w:rPr>
                        <w:t>Los pacientes que se atienden en Terapia de Comunicación Humana son referidos con los diagnósticos que a continuación se mencionan: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891E0B" wp14:editId="775237C0">
                <wp:simplePos x="0" y="0"/>
                <wp:positionH relativeFrom="column">
                  <wp:posOffset>-84455</wp:posOffset>
                </wp:positionH>
                <wp:positionV relativeFrom="paragraph">
                  <wp:posOffset>4093845</wp:posOffset>
                </wp:positionV>
                <wp:extent cx="3112770" cy="977265"/>
                <wp:effectExtent l="10795" t="7620" r="10160" b="5715"/>
                <wp:wrapNone/>
                <wp:docPr id="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4049" w14:textId="77777777" w:rsidR="00237298" w:rsidRPr="00237298" w:rsidRDefault="00237298" w:rsidP="005875BB">
                            <w:pPr>
                              <w:jc w:val="both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color w:val="auto"/>
                                <w:lang w:val="es-ES"/>
                              </w:rPr>
                              <w:t xml:space="preserve">Una vez cubierto el programa de trabajo </w:t>
                            </w:r>
                            <w:proofErr w:type="spellStart"/>
                            <w:r>
                              <w:rPr>
                                <w:color w:val="auto"/>
                                <w:lang w:val="es-ES"/>
                              </w:rPr>
                              <w:t>especifico</w:t>
                            </w:r>
                            <w:proofErr w:type="spellEnd"/>
                            <w:r>
                              <w:rPr>
                                <w:color w:val="auto"/>
                                <w:lang w:val="es-ES"/>
                              </w:rPr>
                              <w:t xml:space="preserve"> para cada paciente en terapia, se envía a </w:t>
                            </w:r>
                            <w:r>
                              <w:rPr>
                                <w:b/>
                                <w:color w:val="auto"/>
                                <w:lang w:val="es-ES"/>
                              </w:rPr>
                              <w:t>revaloración con su médico tratante, en el tiempo indicado en su informe médico inicial, contando a partir de su ingreso a terapia, con el objetivo de valorar su alta o continuar la misma.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91E0B" id="Text Box 100" o:spid="_x0000_s1044" type="#_x0000_t202" style="position:absolute;margin-left:-6.65pt;margin-top:322.35pt;width:245.1pt;height:76.9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" strokecolor="white">
                <v:textbox style="mso-fit-shape-to-text:t">
                  <w:txbxContent>
                    <w:p w14:paraId="14B74049" w14:textId="77777777" w:rsidR="00237298" w:rsidRPr="00237298" w:rsidRDefault="00237298" w:rsidP="005875BB">
                      <w:pPr>
                        <w:jc w:val="both"/>
                        <w:rPr>
                          <w:b/>
                          <w:lang w:val="es-ES"/>
                        </w:rPr>
                      </w:pPr>
                      <w:r>
                        <w:rPr>
                          <w:color w:val="auto"/>
                          <w:lang w:val="es-ES"/>
                        </w:rPr>
                        <w:t xml:space="preserve">Una vez cubierto el programa de trabajo </w:t>
                      </w:r>
                      <w:proofErr w:type="spellStart"/>
                      <w:r>
                        <w:rPr>
                          <w:color w:val="auto"/>
                          <w:lang w:val="es-ES"/>
                        </w:rPr>
                        <w:t>especifico</w:t>
                      </w:r>
                      <w:proofErr w:type="spellEnd"/>
                      <w:r>
                        <w:rPr>
                          <w:color w:val="auto"/>
                          <w:lang w:val="es-ES"/>
                        </w:rPr>
                        <w:t xml:space="preserve"> para cada paciente en terapia, se envía a </w:t>
                      </w:r>
                      <w:r>
                        <w:rPr>
                          <w:b/>
                          <w:color w:val="auto"/>
                          <w:lang w:val="es-ES"/>
                        </w:rPr>
                        <w:t>revaloración con su médico tratante, en el tiempo indicado en su informe médico inicial, contando a partir de su ingreso a terapia, con el objetivo de valorar su alta o continuar la misma.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31C3F4" wp14:editId="18371D38">
                <wp:simplePos x="0" y="0"/>
                <wp:positionH relativeFrom="column">
                  <wp:posOffset>-84455</wp:posOffset>
                </wp:positionH>
                <wp:positionV relativeFrom="paragraph">
                  <wp:posOffset>2727325</wp:posOffset>
                </wp:positionV>
                <wp:extent cx="3107055" cy="1269365"/>
                <wp:effectExtent l="10795" t="12700" r="6350" b="13335"/>
                <wp:wrapNone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055" cy="12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8AB0" w14:textId="77777777" w:rsidR="00371B72" w:rsidRPr="00237298" w:rsidRDefault="00237298" w:rsidP="002372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La severidad de su padecimiento</w:t>
                            </w:r>
                          </w:p>
                          <w:p w14:paraId="4F186CB6" w14:textId="77777777" w:rsidR="00237298" w:rsidRDefault="00237298" w:rsidP="00237298">
                            <w:pPr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770F55BC" w14:textId="77777777" w:rsidR="00237298" w:rsidRDefault="00237298" w:rsidP="002372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Asistencia y puntualidad constante</w:t>
                            </w:r>
                          </w:p>
                          <w:p w14:paraId="22590269" w14:textId="77777777" w:rsidR="00237298" w:rsidRDefault="00237298" w:rsidP="00237298">
                            <w:pPr>
                              <w:pStyle w:val="Prrafodelista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4BBE4C63" w14:textId="77777777" w:rsidR="00237298" w:rsidRDefault="00237298" w:rsidP="002372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Pagos de terapia puntuales</w:t>
                            </w:r>
                          </w:p>
                          <w:p w14:paraId="5E854E6D" w14:textId="77777777" w:rsidR="00237298" w:rsidRDefault="00237298" w:rsidP="00237298">
                            <w:pPr>
                              <w:pStyle w:val="Prrafodelista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3B1E8AFB" w14:textId="77777777" w:rsidR="00237298" w:rsidRPr="00237298" w:rsidRDefault="00237298" w:rsidP="002372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El apoyo que se brinde en casa</w:t>
                            </w:r>
                          </w:p>
                          <w:p w14:paraId="1DC6A1CB" w14:textId="77777777" w:rsidR="00237298" w:rsidRDefault="00237298" w:rsidP="0023729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1C3F4" id="Text Box 99" o:spid="_x0000_s1045" type="#_x0000_t202" style="position:absolute;margin-left:-6.65pt;margin-top:214.75pt;width:244.65pt;height:99.9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" strokecolor="white">
                <v:textbox style="mso-fit-shape-to-text:t">
                  <w:txbxContent>
                    <w:p w14:paraId="421F8AB0" w14:textId="77777777" w:rsidR="00371B72" w:rsidRPr="00237298" w:rsidRDefault="00237298" w:rsidP="00237298">
                      <w:pPr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La severidad de su padecimiento</w:t>
                      </w:r>
                    </w:p>
                    <w:p w14:paraId="4F186CB6" w14:textId="77777777" w:rsidR="00237298" w:rsidRDefault="00237298" w:rsidP="00237298">
                      <w:pPr>
                        <w:rPr>
                          <w:b/>
                          <w:lang w:val="es-ES"/>
                        </w:rPr>
                      </w:pPr>
                    </w:p>
                    <w:p w14:paraId="770F55BC" w14:textId="77777777" w:rsidR="00237298" w:rsidRDefault="00237298" w:rsidP="00237298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Asistencia y puntualidad constante</w:t>
                      </w:r>
                    </w:p>
                    <w:p w14:paraId="22590269" w14:textId="77777777" w:rsidR="00237298" w:rsidRDefault="00237298" w:rsidP="00237298">
                      <w:pPr>
                        <w:pStyle w:val="Prrafodelista"/>
                        <w:rPr>
                          <w:b/>
                          <w:lang w:val="es-ES"/>
                        </w:rPr>
                      </w:pPr>
                    </w:p>
                    <w:p w14:paraId="4BBE4C63" w14:textId="77777777" w:rsidR="00237298" w:rsidRDefault="00237298" w:rsidP="00237298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Pagos de terapia puntuales</w:t>
                      </w:r>
                    </w:p>
                    <w:p w14:paraId="5E854E6D" w14:textId="77777777" w:rsidR="00237298" w:rsidRDefault="00237298" w:rsidP="00237298">
                      <w:pPr>
                        <w:pStyle w:val="Prrafodelista"/>
                        <w:rPr>
                          <w:b/>
                          <w:lang w:val="es-ES"/>
                        </w:rPr>
                      </w:pPr>
                    </w:p>
                    <w:p w14:paraId="3B1E8AFB" w14:textId="77777777" w:rsidR="00237298" w:rsidRPr="00237298" w:rsidRDefault="00237298" w:rsidP="00237298">
                      <w:pPr>
                        <w:numPr>
                          <w:ilvl w:val="0"/>
                          <w:numId w:val="3"/>
                        </w:num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El apoyo que se brinde en casa</w:t>
                      </w:r>
                    </w:p>
                    <w:p w14:paraId="1DC6A1CB" w14:textId="77777777" w:rsidR="00237298" w:rsidRDefault="00237298" w:rsidP="0023729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E66CE5" w14:textId="77777777" w:rsidR="005A5F70" w:rsidRPr="005A5F70" w:rsidRDefault="005A5F70" w:rsidP="005A5F70">
      <w:pPr>
        <w:rPr>
          <w:lang w:val="es-ES"/>
        </w:rPr>
      </w:pPr>
    </w:p>
    <w:p w14:paraId="08EC580C" w14:textId="77777777" w:rsidR="005A5F70" w:rsidRPr="005A5F70" w:rsidRDefault="005A5F70" w:rsidP="005A5F70">
      <w:pPr>
        <w:rPr>
          <w:lang w:val="es-ES"/>
        </w:rPr>
      </w:pPr>
    </w:p>
    <w:p w14:paraId="6DFA8971" w14:textId="77777777" w:rsidR="005A5F70" w:rsidRDefault="005A5F70" w:rsidP="005A5F70">
      <w:pPr>
        <w:rPr>
          <w:lang w:val="es-ES"/>
        </w:rPr>
      </w:pPr>
    </w:p>
    <w:p w14:paraId="3F77A006" w14:textId="77777777" w:rsidR="000D18DB" w:rsidRPr="005A5F70" w:rsidRDefault="00A8580C" w:rsidP="005A5F70">
      <w:pPr>
        <w:tabs>
          <w:tab w:val="left" w:pos="10134"/>
        </w:tabs>
        <w:rPr>
          <w:lang w:val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040" behindDoc="1" locked="0" layoutInCell="1" allowOverlap="1" wp14:anchorId="15689BF4" wp14:editId="6933925D">
            <wp:simplePos x="0" y="0"/>
            <wp:positionH relativeFrom="column">
              <wp:posOffset>7336155</wp:posOffset>
            </wp:positionH>
            <wp:positionV relativeFrom="paragraph">
              <wp:posOffset>5080635</wp:posOffset>
            </wp:positionV>
            <wp:extent cx="2201545" cy="1505585"/>
            <wp:effectExtent l="0" t="0" r="8255" b="0"/>
            <wp:wrapTight wrapText="bothSides">
              <wp:wrapPolygon edited="0">
                <wp:start x="0" y="0"/>
                <wp:lineTo x="0" y="21318"/>
                <wp:lineTo x="21494" y="21318"/>
                <wp:lineTo x="21494" y="0"/>
                <wp:lineTo x="0" y="0"/>
              </wp:wrapPolygon>
            </wp:wrapTight>
            <wp:docPr id="10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0016" behindDoc="1" locked="0" layoutInCell="1" allowOverlap="1" wp14:anchorId="7A82F8DC" wp14:editId="0D921286">
            <wp:simplePos x="0" y="0"/>
            <wp:positionH relativeFrom="column">
              <wp:posOffset>7344410</wp:posOffset>
            </wp:positionH>
            <wp:positionV relativeFrom="paragraph">
              <wp:posOffset>3333115</wp:posOffset>
            </wp:positionV>
            <wp:extent cx="2195830" cy="1640205"/>
            <wp:effectExtent l="0" t="0" r="0" b="0"/>
            <wp:wrapTight wrapText="bothSides">
              <wp:wrapPolygon edited="0">
                <wp:start x="0" y="0"/>
                <wp:lineTo x="0" y="21324"/>
                <wp:lineTo x="21363" y="21324"/>
                <wp:lineTo x="21363" y="0"/>
                <wp:lineTo x="0" y="0"/>
              </wp:wrapPolygon>
            </wp:wrapTight>
            <wp:docPr id="1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70">
        <w:rPr>
          <w:lang w:val="es-ES"/>
        </w:rPr>
        <w:tab/>
      </w:r>
    </w:p>
    <w:sectPr w:rsidR="000D18DB" w:rsidRPr="005A5F70" w:rsidSect="00716C3C">
      <w:footerReference w:type="default" r:id="rId13"/>
      <w:pgSz w:w="15840" w:h="12240" w:orient="landscape" w:code="1"/>
      <w:pgMar w:top="357" w:right="357" w:bottom="357" w:left="357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59701" w14:textId="77777777" w:rsidR="00AB34D5" w:rsidRDefault="00AB34D5" w:rsidP="00B57B0B">
      <w:r>
        <w:separator/>
      </w:r>
    </w:p>
  </w:endnote>
  <w:endnote w:type="continuationSeparator" w:id="0">
    <w:p w14:paraId="16EFBDBA" w14:textId="77777777" w:rsidR="00AB34D5" w:rsidRDefault="00AB34D5" w:rsidP="00B5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9A951" w14:textId="77777777" w:rsidR="00B57B0B" w:rsidRPr="00A8580C" w:rsidRDefault="00B57B0B" w:rsidP="00B57B0B">
    <w:pPr>
      <w:pStyle w:val="Piedepgina"/>
      <w:rPr>
        <w:rFonts w:ascii="Arial" w:hAnsi="Arial" w:cs="Arial"/>
        <w:sz w:val="18"/>
        <w:szCs w:val="18"/>
      </w:rPr>
    </w:pPr>
    <w:r w:rsidRPr="00A8580C">
      <w:t>F03-MOP-SAF-05 Rev. 0</w:t>
    </w:r>
    <w:r w:rsidR="00377DC7">
      <w:t>1</w:t>
    </w:r>
    <w:r w:rsidRPr="00A8580C">
      <w:t xml:space="preserve"> </w:t>
    </w:r>
    <w:r w:rsidR="00377DC7">
      <w:t>DIC 20</w:t>
    </w:r>
  </w:p>
  <w:p w14:paraId="102134A3" w14:textId="77777777" w:rsidR="00B57B0B" w:rsidRDefault="00B57B0B">
    <w:pPr>
      <w:pStyle w:val="Piedepgina"/>
    </w:pPr>
  </w:p>
  <w:p w14:paraId="64ED0B22" w14:textId="77777777" w:rsidR="00B57B0B" w:rsidRDefault="00B57B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D693C" w14:textId="77777777" w:rsidR="00AB34D5" w:rsidRDefault="00AB34D5" w:rsidP="00B57B0B">
      <w:r>
        <w:separator/>
      </w:r>
    </w:p>
  </w:footnote>
  <w:footnote w:type="continuationSeparator" w:id="0">
    <w:p w14:paraId="58D0FC9A" w14:textId="77777777" w:rsidR="00AB34D5" w:rsidRDefault="00AB34D5" w:rsidP="00B57B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F1149"/>
    <w:multiLevelType w:val="hybridMultilevel"/>
    <w:tmpl w:val="08806E52"/>
    <w:lvl w:ilvl="0" w:tplc="55F062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9079D"/>
    <w:multiLevelType w:val="hybridMultilevel"/>
    <w:tmpl w:val="92FA07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13795"/>
    <w:multiLevelType w:val="hybridMultilevel"/>
    <w:tmpl w:val="98AEC602"/>
    <w:lvl w:ilvl="0" w:tplc="AFC82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C48E6"/>
    <w:multiLevelType w:val="hybridMultilevel"/>
    <w:tmpl w:val="AF0A7EB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494CA9"/>
    <w:multiLevelType w:val="hybridMultilevel"/>
    <w:tmpl w:val="3412F0EE"/>
    <w:lvl w:ilvl="0" w:tplc="080A0001">
      <w:start w:val="599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20D18"/>
    <w:multiLevelType w:val="hybridMultilevel"/>
    <w:tmpl w:val="E410FE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C1650"/>
    <w:multiLevelType w:val="hybridMultilevel"/>
    <w:tmpl w:val="7520C2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51160"/>
    <w:multiLevelType w:val="hybridMultilevel"/>
    <w:tmpl w:val="F6E8AA0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083"/>
    <w:rsid w:val="00015875"/>
    <w:rsid w:val="0005310F"/>
    <w:rsid w:val="000A2077"/>
    <w:rsid w:val="000A703E"/>
    <w:rsid w:val="000D18DB"/>
    <w:rsid w:val="000E13D4"/>
    <w:rsid w:val="000F60B7"/>
    <w:rsid w:val="001363A8"/>
    <w:rsid w:val="00177255"/>
    <w:rsid w:val="00177355"/>
    <w:rsid w:val="0018112F"/>
    <w:rsid w:val="001A5BDA"/>
    <w:rsid w:val="001B7904"/>
    <w:rsid w:val="001D7217"/>
    <w:rsid w:val="00201800"/>
    <w:rsid w:val="0020391F"/>
    <w:rsid w:val="002126CD"/>
    <w:rsid w:val="00226BD2"/>
    <w:rsid w:val="00237298"/>
    <w:rsid w:val="002712C5"/>
    <w:rsid w:val="00276D74"/>
    <w:rsid w:val="002A5118"/>
    <w:rsid w:val="002F1F03"/>
    <w:rsid w:val="002F21B3"/>
    <w:rsid w:val="00355BF9"/>
    <w:rsid w:val="00371B72"/>
    <w:rsid w:val="00377DC7"/>
    <w:rsid w:val="00397B8D"/>
    <w:rsid w:val="003A7E26"/>
    <w:rsid w:val="003D1D01"/>
    <w:rsid w:val="00401C79"/>
    <w:rsid w:val="00427B49"/>
    <w:rsid w:val="004465B2"/>
    <w:rsid w:val="00487607"/>
    <w:rsid w:val="004A4751"/>
    <w:rsid w:val="004C694A"/>
    <w:rsid w:val="004C6F71"/>
    <w:rsid w:val="004E0E84"/>
    <w:rsid w:val="004E13BB"/>
    <w:rsid w:val="00514ECC"/>
    <w:rsid w:val="00541AC8"/>
    <w:rsid w:val="00544F36"/>
    <w:rsid w:val="005875BB"/>
    <w:rsid w:val="005A5F70"/>
    <w:rsid w:val="005A706E"/>
    <w:rsid w:val="005B24DF"/>
    <w:rsid w:val="005E6412"/>
    <w:rsid w:val="00633089"/>
    <w:rsid w:val="006353F8"/>
    <w:rsid w:val="006636BE"/>
    <w:rsid w:val="00665A3D"/>
    <w:rsid w:val="006773B3"/>
    <w:rsid w:val="006B2942"/>
    <w:rsid w:val="006B58ED"/>
    <w:rsid w:val="006D547E"/>
    <w:rsid w:val="006E0916"/>
    <w:rsid w:val="006F49FA"/>
    <w:rsid w:val="007116E3"/>
    <w:rsid w:val="00714DFD"/>
    <w:rsid w:val="00716C3C"/>
    <w:rsid w:val="00770E46"/>
    <w:rsid w:val="007746CD"/>
    <w:rsid w:val="007E4D62"/>
    <w:rsid w:val="00804655"/>
    <w:rsid w:val="00810FF2"/>
    <w:rsid w:val="008814E1"/>
    <w:rsid w:val="008A5D7A"/>
    <w:rsid w:val="008C71C1"/>
    <w:rsid w:val="008D4DA7"/>
    <w:rsid w:val="008E00C1"/>
    <w:rsid w:val="00972F9C"/>
    <w:rsid w:val="009A44EE"/>
    <w:rsid w:val="009F7CF5"/>
    <w:rsid w:val="00A8580C"/>
    <w:rsid w:val="00AA0B89"/>
    <w:rsid w:val="00AB34D5"/>
    <w:rsid w:val="00AC00B5"/>
    <w:rsid w:val="00AF6A9C"/>
    <w:rsid w:val="00B014F9"/>
    <w:rsid w:val="00B05437"/>
    <w:rsid w:val="00B242C4"/>
    <w:rsid w:val="00B47B64"/>
    <w:rsid w:val="00B57B0B"/>
    <w:rsid w:val="00B613A2"/>
    <w:rsid w:val="00B955AF"/>
    <w:rsid w:val="00BB39D7"/>
    <w:rsid w:val="00BC4B5F"/>
    <w:rsid w:val="00BF5083"/>
    <w:rsid w:val="00C05B60"/>
    <w:rsid w:val="00C60F31"/>
    <w:rsid w:val="00C677A9"/>
    <w:rsid w:val="00CA7123"/>
    <w:rsid w:val="00CB4ADF"/>
    <w:rsid w:val="00CB6A3D"/>
    <w:rsid w:val="00CD01E3"/>
    <w:rsid w:val="00CE4B04"/>
    <w:rsid w:val="00D50B0C"/>
    <w:rsid w:val="00D53477"/>
    <w:rsid w:val="00D67F38"/>
    <w:rsid w:val="00DE6C29"/>
    <w:rsid w:val="00DE6E49"/>
    <w:rsid w:val="00E06E55"/>
    <w:rsid w:val="00E14C77"/>
    <w:rsid w:val="00E25765"/>
    <w:rsid w:val="00E52B84"/>
    <w:rsid w:val="00E564B5"/>
    <w:rsid w:val="00EA46DD"/>
    <w:rsid w:val="00EC3595"/>
    <w:rsid w:val="00EC491D"/>
    <w:rsid w:val="00EE3F61"/>
    <w:rsid w:val="00EF3F92"/>
    <w:rsid w:val="00F575DF"/>
    <w:rsid w:val="00F6735C"/>
    <w:rsid w:val="00F742FA"/>
    <w:rsid w:val="00F84DFA"/>
    <w:rsid w:val="00FA5A89"/>
    <w:rsid w:val="00FA6FC1"/>
    <w:rsid w:val="00FC1E22"/>
    <w:rsid w:val="00FC2717"/>
    <w:rsid w:val="00FC2C44"/>
    <w:rsid w:val="00FE4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24B14C6"/>
  <w15:docId w15:val="{F5C50E09-0108-47AD-960D-228E0FA4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7255"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normal1">
    <w:name w:val="Tabla normal1"/>
    <w:semiHidden/>
    <w:rsid w:val="0017725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2F1F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F1F03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Sinespaciado">
    <w:name w:val="No Spacing"/>
    <w:uiPriority w:val="1"/>
    <w:qFormat/>
    <w:rsid w:val="00B47B64"/>
    <w:rPr>
      <w:color w:val="212120"/>
      <w:kern w:val="28"/>
      <w:lang w:val="en-US" w:eastAsia="en-US"/>
    </w:rPr>
  </w:style>
  <w:style w:type="paragraph" w:customStyle="1" w:styleId="msoaddress">
    <w:name w:val="msoaddress"/>
    <w:rsid w:val="0018112F"/>
    <w:rPr>
      <w:rFonts w:ascii="Franklin Gothic Book" w:hAnsi="Franklin Gothic Book"/>
      <w:color w:val="000000"/>
      <w:kern w:val="28"/>
      <w:sz w:val="13"/>
      <w:szCs w:val="13"/>
    </w:rPr>
  </w:style>
  <w:style w:type="paragraph" w:customStyle="1" w:styleId="msobodytext4">
    <w:name w:val="msobodytext4"/>
    <w:rsid w:val="000F60B7"/>
    <w:pPr>
      <w:spacing w:after="200" w:line="600" w:lineRule="auto"/>
    </w:pPr>
    <w:rPr>
      <w:rFonts w:ascii="Franklin Gothic Book" w:hAnsi="Franklin Gothic Book"/>
      <w:color w:val="000000"/>
      <w:kern w:val="28"/>
      <w:sz w:val="18"/>
      <w:szCs w:val="18"/>
    </w:rPr>
  </w:style>
  <w:style w:type="paragraph" w:customStyle="1" w:styleId="msoaccenttext5">
    <w:name w:val="msoaccenttext5"/>
    <w:rsid w:val="000F60B7"/>
    <w:rPr>
      <w:rFonts w:ascii="Franklin Gothic Medium Cond" w:hAnsi="Franklin Gothic Medium Cond"/>
      <w:color w:val="000000"/>
      <w:kern w:val="28"/>
      <w:sz w:val="16"/>
      <w:szCs w:val="16"/>
    </w:rPr>
  </w:style>
  <w:style w:type="paragraph" w:styleId="Textoindependiente3">
    <w:name w:val="Body Text 3"/>
    <w:link w:val="Textoindependiente3Car"/>
    <w:uiPriority w:val="99"/>
    <w:unhideWhenUsed/>
    <w:rsid w:val="000E13D4"/>
    <w:pPr>
      <w:spacing w:after="120" w:line="360" w:lineRule="auto"/>
    </w:pPr>
    <w:rPr>
      <w:rFonts w:ascii="Franklin Gothic Book" w:hAnsi="Franklin Gothic Book"/>
      <w:color w:val="000000"/>
      <w:kern w:val="28"/>
      <w:sz w:val="18"/>
      <w:szCs w:val="18"/>
    </w:rPr>
  </w:style>
  <w:style w:type="character" w:customStyle="1" w:styleId="Textoindependiente3Car">
    <w:name w:val="Texto independiente 3 Car"/>
    <w:link w:val="Textoindependiente3"/>
    <w:uiPriority w:val="99"/>
    <w:rsid w:val="000E13D4"/>
    <w:rPr>
      <w:rFonts w:ascii="Franklin Gothic Book" w:hAnsi="Franklin Gothic Book"/>
      <w:color w:val="000000"/>
      <w:kern w:val="28"/>
      <w:sz w:val="18"/>
      <w:szCs w:val="18"/>
      <w:lang w:val="es-MX" w:eastAsia="es-MX" w:bidi="ar-SA"/>
    </w:rPr>
  </w:style>
  <w:style w:type="character" w:styleId="nfasis">
    <w:name w:val="Emphasis"/>
    <w:qFormat/>
    <w:rsid w:val="00541AC8"/>
    <w:rPr>
      <w:i/>
      <w:iCs/>
    </w:rPr>
  </w:style>
  <w:style w:type="paragraph" w:styleId="Prrafodelista">
    <w:name w:val="List Paragraph"/>
    <w:basedOn w:val="Normal"/>
    <w:uiPriority w:val="34"/>
    <w:qFormat/>
    <w:rsid w:val="00237298"/>
    <w:pPr>
      <w:ind w:left="708"/>
    </w:pPr>
  </w:style>
  <w:style w:type="paragraph" w:styleId="Encabezado">
    <w:name w:val="header"/>
    <w:basedOn w:val="Normal"/>
    <w:link w:val="EncabezadoCar"/>
    <w:rsid w:val="00B57B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B57B0B"/>
    <w:rPr>
      <w:color w:val="212120"/>
      <w:kern w:val="28"/>
      <w:lang w:val="en-US" w:eastAsia="en-US"/>
    </w:rPr>
  </w:style>
  <w:style w:type="paragraph" w:styleId="Piedepgina">
    <w:name w:val="footer"/>
    <w:basedOn w:val="Normal"/>
    <w:link w:val="PiedepginaCar"/>
    <w:uiPriority w:val="99"/>
    <w:qFormat/>
    <w:rsid w:val="00B57B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qFormat/>
    <w:rsid w:val="00B57B0B"/>
    <w:rPr>
      <w:color w:val="212120"/>
      <w:kern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6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dgarcia\AppData\Roaming\Microsoft\Plantillas\Folleto%20para%20empresa%20de%20tecnolog&#237;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Folleto para empresa de tecnología</Template>
  <TotalTime>11</TotalTime>
  <Pages>2</Pages>
  <Words>180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Danae Garcia Caballero</dc:creator>
  <cp:lastModifiedBy>Roberto Pérez Domínguez</cp:lastModifiedBy>
  <cp:revision>6</cp:revision>
  <cp:lastPrinted>2018-09-27T21:53:00Z</cp:lastPrinted>
  <dcterms:created xsi:type="dcterms:W3CDTF">2019-11-12T17:14:00Z</dcterms:created>
  <dcterms:modified xsi:type="dcterms:W3CDTF">2020-12-15T01:49:00Z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TC102580013082</vt:lpwstr>
  </property>
</Properties>
</file>